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F2415" w14:textId="77777777" w:rsidR="00170DD3" w:rsidRPr="00170DD3" w:rsidRDefault="00170DD3" w:rsidP="00170DD3">
      <w:pPr>
        <w:suppressAutoHyphens w:val="0"/>
        <w:spacing w:after="120"/>
        <w:jc w:val="left"/>
        <w:rPr>
          <w:rFonts w:ascii="Aptos" w:eastAsia="Aptos" w:hAnsi="Aptos" w:cs="Times New Roman"/>
          <w:kern w:val="2"/>
          <w:sz w:val="2"/>
          <w:szCs w:val="2"/>
          <w:lang w:val="fr-BE" w:eastAsia="en-US"/>
          <w14:ligatures w14:val="standardContextual"/>
        </w:rPr>
      </w:pPr>
    </w:p>
    <w:tbl>
      <w:tblPr>
        <w:tblStyle w:val="TableGrid1"/>
        <w:tblW w:w="10627" w:type="dxa"/>
        <w:tblLook w:val="04A0" w:firstRow="1" w:lastRow="0" w:firstColumn="1" w:lastColumn="0" w:noHBand="0" w:noVBand="1"/>
      </w:tblPr>
      <w:tblGrid>
        <w:gridCol w:w="3402"/>
        <w:gridCol w:w="3612"/>
        <w:gridCol w:w="3613"/>
      </w:tblGrid>
      <w:tr w:rsidR="00170DD3" w:rsidRPr="00170DD3" w14:paraId="10E36DB9" w14:textId="77777777" w:rsidTr="00DC31E6">
        <w:trPr>
          <w:trHeight w:val="297"/>
        </w:trPr>
        <w:tc>
          <w:tcPr>
            <w:tcW w:w="3402" w:type="dxa"/>
            <w:vMerge w:val="restart"/>
            <w:tcBorders>
              <w:right w:val="dotted" w:sz="4" w:space="0" w:color="auto"/>
            </w:tcBorders>
            <w:shd w:val="clear" w:color="auto" w:fill="154194"/>
            <w:vAlign w:val="center"/>
          </w:tcPr>
          <w:p w14:paraId="6EE819C2" w14:textId="77777777" w:rsidR="00170DD3" w:rsidRPr="00170DD3" w:rsidRDefault="00170DD3" w:rsidP="00DC31E6">
            <w:pPr>
              <w:keepNext/>
              <w:keepLines/>
              <w:framePr w:wrap="around" w:vAnchor="text" w:hAnchor="text" w:y="1"/>
              <w:tabs>
                <w:tab w:val="left" w:pos="594"/>
              </w:tabs>
              <w:suppressAutoHyphens w:val="0"/>
              <w:spacing w:before="120" w:after="120"/>
              <w:ind w:left="652" w:hanging="652"/>
              <w:jc w:val="left"/>
              <w:outlineLvl w:val="0"/>
              <w:rPr>
                <w:rFonts w:ascii="Segoe UI" w:eastAsia="Times New Roman" w:hAnsi="Segoe UI" w:cs="Segoe UI"/>
                <w:b/>
                <w:sz w:val="24"/>
                <w:szCs w:val="40"/>
                <w:lang w:val="fr-BE" w:eastAsia="en-US"/>
              </w:rPr>
            </w:pPr>
            <w:r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fr-BE" w:eastAsia="en-US"/>
              </w:rPr>
              <w:tab/>
              <w:t>Application for</w:t>
            </w:r>
          </w:p>
        </w:tc>
        <w:tc>
          <w:tcPr>
            <w:tcW w:w="3612" w:type="dxa"/>
            <w:tcBorders>
              <w:left w:val="dotted" w:sz="4" w:space="0" w:color="auto"/>
            </w:tcBorders>
          </w:tcPr>
          <w:p w14:paraId="59312967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ind w:left="1104" w:hanging="1104"/>
              <w:jc w:val="left"/>
              <w:rPr>
                <w:rFonts w:ascii="Calibri" w:eastAsia="Aptos" w:hAnsi="Calibri"/>
                <w:i/>
                <w:iCs/>
                <w:color w:val="666666"/>
                <w:sz w:val="22"/>
                <w:lang w:val="en-US" w:eastAsia="en-US"/>
              </w:rPr>
            </w:pPr>
            <w:r w:rsidRPr="00170DD3">
              <w:rPr>
                <w:rFonts w:ascii="Calibri" w:eastAsia="Aptos" w:hAnsi="Calibri"/>
                <w:sz w:val="22"/>
                <w:lang w:val="en-GB" w:eastAsia="en-US"/>
              </w:rPr>
              <w:t>BMAR 145 approval</w:t>
            </w:r>
          </w:p>
        </w:tc>
        <w:sdt>
          <w:sdtPr>
            <w:rPr>
              <w:rFonts w:ascii="Calibri" w:eastAsia="Aptos" w:hAnsi="Calibri"/>
              <w:i/>
              <w:iCs/>
              <w:color w:val="666666"/>
              <w:sz w:val="22"/>
              <w:lang w:val="en-US" w:eastAsia="en-US"/>
            </w:rPr>
            <w:id w:val="-1607730332"/>
            <w:placeholder>
              <w:docPart w:val="800147A5DF354CA4AE600C0C533F8075"/>
            </w:placeholder>
            <w:showingPlcHdr/>
            <w:dropDownList>
              <w:listItem w:displayText="Initial Grant" w:value="Initial Grant"/>
              <w:listItem w:displayText="Change" w:value="Change"/>
            </w:dropDownList>
          </w:sdtPr>
          <w:sdtContent>
            <w:tc>
              <w:tcPr>
                <w:tcW w:w="3613" w:type="dxa"/>
                <w:tcBorders>
                  <w:left w:val="dotted" w:sz="4" w:space="0" w:color="auto"/>
                </w:tcBorders>
              </w:tcPr>
              <w:p w14:paraId="4E0E2D0F" w14:textId="77777777" w:rsidR="00170DD3" w:rsidRPr="00170DD3" w:rsidRDefault="00170DD3" w:rsidP="00170DD3">
                <w:pPr>
                  <w:tabs>
                    <w:tab w:val="left" w:pos="1104"/>
                  </w:tabs>
                  <w:suppressAutoHyphens w:val="0"/>
                  <w:spacing w:after="120"/>
                  <w:jc w:val="left"/>
                  <w:rPr>
                    <w:rFonts w:ascii="Calibri" w:eastAsia="Aptos" w:hAnsi="Calibri"/>
                    <w:i/>
                    <w:iCs/>
                    <w:color w:val="666666"/>
                    <w:sz w:val="22"/>
                    <w:lang w:val="en-US" w:eastAsia="en-US"/>
                  </w:rPr>
                </w:pPr>
                <w:r w:rsidRPr="00DC31E6">
                  <w:rPr>
                    <w:rFonts w:ascii="Calibri" w:eastAsia="Aptos" w:hAnsi="Calibri"/>
                    <w:sz w:val="22"/>
                    <w:szCs w:val="22"/>
                    <w:lang w:val="fr-BE" w:eastAsia="en-US"/>
                  </w:rPr>
                  <w:t>Choose an item.</w:t>
                </w:r>
              </w:p>
            </w:tc>
          </w:sdtContent>
        </w:sdt>
      </w:tr>
      <w:tr w:rsidR="00170DD3" w:rsidRPr="00170DD3" w14:paraId="36ED11AE" w14:textId="77777777" w:rsidTr="003261C1">
        <w:trPr>
          <w:trHeight w:val="297"/>
        </w:trPr>
        <w:tc>
          <w:tcPr>
            <w:tcW w:w="3402" w:type="dxa"/>
            <w:vMerge/>
            <w:tcBorders>
              <w:right w:val="dotted" w:sz="4" w:space="0" w:color="auto"/>
            </w:tcBorders>
            <w:shd w:val="clear" w:color="auto" w:fill="154194"/>
          </w:tcPr>
          <w:p w14:paraId="7FF4FA71" w14:textId="77777777" w:rsidR="00170DD3" w:rsidRPr="00170DD3" w:rsidRDefault="00170DD3" w:rsidP="00DC31E6">
            <w:pPr>
              <w:keepNext/>
              <w:keepLines/>
              <w:framePr w:wrap="around" w:vAnchor="text" w:hAnchor="text" w:y="1"/>
              <w:suppressAutoHyphens w:val="0"/>
              <w:spacing w:before="120" w:after="120"/>
              <w:ind w:left="601" w:hanging="425"/>
              <w:jc w:val="left"/>
              <w:outlineLvl w:val="0"/>
              <w:rPr>
                <w:rFonts w:ascii="Segoe UI" w:eastAsia="Times New Roman" w:hAnsi="Segoe UI" w:cs="Times New Roman"/>
                <w:b/>
                <w:sz w:val="24"/>
                <w:szCs w:val="40"/>
                <w:lang w:val="fr-BE" w:eastAsia="en-US"/>
              </w:rPr>
            </w:pPr>
          </w:p>
        </w:tc>
        <w:tc>
          <w:tcPr>
            <w:tcW w:w="3612" w:type="dxa"/>
            <w:tcBorders>
              <w:left w:val="dotted" w:sz="4" w:space="0" w:color="auto"/>
            </w:tcBorders>
          </w:tcPr>
          <w:p w14:paraId="7438AFA4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i/>
                <w:iCs/>
                <w:color w:val="666666"/>
                <w:sz w:val="22"/>
                <w:lang w:val="en-US" w:eastAsia="en-US"/>
              </w:rPr>
            </w:pPr>
            <w:r w:rsidRPr="00170DD3">
              <w:rPr>
                <w:rFonts w:ascii="Calibri" w:eastAsia="Aptos" w:hAnsi="Calibri"/>
                <w:sz w:val="22"/>
                <w:lang w:val="en-GB" w:eastAsia="en-US"/>
              </w:rPr>
              <w:t xml:space="preserve">BMAR </w:t>
            </w:r>
            <w:r w:rsidR="006B1E38">
              <w:rPr>
                <w:rFonts w:ascii="Calibri" w:eastAsia="Aptos" w:hAnsi="Calibri"/>
                <w:sz w:val="22"/>
                <w:lang w:val="en-GB" w:eastAsia="en-US"/>
              </w:rPr>
              <w:t>CAMO</w:t>
            </w:r>
            <w:r w:rsidRPr="00170DD3">
              <w:rPr>
                <w:rFonts w:ascii="Calibri" w:eastAsia="Aptos" w:hAnsi="Calibri"/>
                <w:sz w:val="22"/>
                <w:lang w:val="en-GB" w:eastAsia="en-US"/>
              </w:rPr>
              <w:t xml:space="preserve"> approval</w:t>
            </w:r>
          </w:p>
        </w:tc>
        <w:sdt>
          <w:sdtPr>
            <w:rPr>
              <w:rFonts w:ascii="Calibri" w:eastAsia="Aptos" w:hAnsi="Calibri"/>
              <w:i/>
              <w:iCs/>
              <w:color w:val="666666"/>
              <w:sz w:val="22"/>
              <w:lang w:val="en-US" w:eastAsia="en-US"/>
            </w:rPr>
            <w:id w:val="-984001598"/>
            <w:placeholder>
              <w:docPart w:val="2B2255DACBCD4F478D73157A201FA862"/>
            </w:placeholder>
            <w:showingPlcHdr/>
            <w:dropDownList>
              <w:listItem w:displayText="Initial Grant" w:value="Initial Grant"/>
              <w:listItem w:displayText="Change" w:value="Change"/>
            </w:dropDownList>
          </w:sdtPr>
          <w:sdtContent>
            <w:tc>
              <w:tcPr>
                <w:tcW w:w="3613" w:type="dxa"/>
                <w:tcBorders>
                  <w:left w:val="dotted" w:sz="4" w:space="0" w:color="auto"/>
                </w:tcBorders>
              </w:tcPr>
              <w:p w14:paraId="3DB72AAD" w14:textId="77777777" w:rsidR="00170DD3" w:rsidRPr="00170DD3" w:rsidRDefault="00170DD3" w:rsidP="00170DD3">
                <w:pPr>
                  <w:tabs>
                    <w:tab w:val="left" w:pos="1104"/>
                  </w:tabs>
                  <w:suppressAutoHyphens w:val="0"/>
                  <w:spacing w:after="120"/>
                  <w:jc w:val="left"/>
                  <w:rPr>
                    <w:rFonts w:ascii="Calibri" w:eastAsia="Aptos" w:hAnsi="Calibri"/>
                    <w:i/>
                    <w:iCs/>
                    <w:color w:val="666666"/>
                    <w:sz w:val="22"/>
                    <w:lang w:val="en-US" w:eastAsia="en-US"/>
                  </w:rPr>
                </w:pPr>
                <w:r w:rsidRPr="00DC31E6">
                  <w:rPr>
                    <w:rFonts w:ascii="Calibri" w:eastAsia="Aptos" w:hAnsi="Calibri"/>
                    <w:sz w:val="22"/>
                    <w:szCs w:val="22"/>
                    <w:lang w:val="fr-BE" w:eastAsia="en-US"/>
                  </w:rPr>
                  <w:t>Choose an item.</w:t>
                </w:r>
              </w:p>
            </w:tc>
          </w:sdtContent>
        </w:sdt>
      </w:tr>
    </w:tbl>
    <w:p w14:paraId="3FCC0A17" w14:textId="77777777" w:rsidR="00170DD3" w:rsidRPr="00170DD3" w:rsidRDefault="00170DD3" w:rsidP="00170DD3">
      <w:pPr>
        <w:suppressAutoHyphens w:val="0"/>
        <w:spacing w:after="120"/>
        <w:jc w:val="left"/>
        <w:rPr>
          <w:rFonts w:ascii="Aptos" w:eastAsia="Aptos" w:hAnsi="Aptos" w:cs="Times New Roman"/>
          <w:kern w:val="2"/>
          <w:sz w:val="2"/>
          <w:szCs w:val="2"/>
          <w:lang w:val="en-US" w:eastAsia="en-US"/>
          <w14:ligatures w14:val="standardContextual"/>
        </w:rPr>
      </w:pPr>
    </w:p>
    <w:p w14:paraId="11ABF1F2" w14:textId="77777777" w:rsidR="00170DD3" w:rsidRPr="00170DD3" w:rsidRDefault="00170DD3" w:rsidP="00170DD3">
      <w:pPr>
        <w:suppressAutoHyphens w:val="0"/>
        <w:spacing w:after="120"/>
        <w:jc w:val="left"/>
        <w:rPr>
          <w:rFonts w:ascii="Calibri" w:eastAsia="Aptos" w:hAnsi="Calibri"/>
          <w:b/>
          <w:bCs/>
          <w:kern w:val="2"/>
          <w:sz w:val="24"/>
          <w:szCs w:val="24"/>
          <w:lang w:val="en-US" w:eastAsia="en-US"/>
          <w14:ligatures w14:val="standardContextual"/>
        </w:rPr>
      </w:pPr>
      <w:r w:rsidRPr="00170DD3">
        <w:rPr>
          <w:rFonts w:ascii="Calibri" w:eastAsia="Aptos" w:hAnsi="Calibri"/>
          <w:b/>
          <w:bCs/>
          <w:kern w:val="2"/>
          <w:sz w:val="24"/>
          <w:szCs w:val="24"/>
          <w:lang w:val="en-US" w:eastAsia="en-US"/>
          <w14:ligatures w14:val="standardContextual"/>
        </w:rPr>
        <w:t>This Application must be sent by e-mail +BAFS-BMAA-MAINT</w:t>
      </w:r>
    </w:p>
    <w:p w14:paraId="0C6D7F60" w14:textId="77777777" w:rsidR="00170DD3" w:rsidRPr="00170DD3" w:rsidRDefault="00170DD3" w:rsidP="00170DD3">
      <w:pPr>
        <w:suppressAutoHyphens w:val="0"/>
        <w:spacing w:after="120"/>
        <w:jc w:val="left"/>
        <w:rPr>
          <w:rFonts w:ascii="Aptos" w:eastAsia="Aptos" w:hAnsi="Aptos" w:cs="Times New Roman"/>
          <w:kern w:val="2"/>
          <w:sz w:val="2"/>
          <w:szCs w:val="2"/>
          <w:lang w:val="en-US" w:eastAsia="en-US"/>
          <w14:ligatures w14:val="standardContextual"/>
        </w:rPr>
      </w:pPr>
    </w:p>
    <w:tbl>
      <w:tblPr>
        <w:tblStyle w:val="TableGrid1"/>
        <w:tblW w:w="10627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129"/>
        <w:gridCol w:w="6096"/>
      </w:tblGrid>
      <w:tr w:rsidR="00170DD3" w:rsidRPr="00DC31E6" w14:paraId="1531F3F9" w14:textId="77777777" w:rsidTr="003261C1">
        <w:trPr>
          <w:trHeight w:val="850"/>
        </w:trPr>
        <w:tc>
          <w:tcPr>
            <w:tcW w:w="3402" w:type="dxa"/>
            <w:shd w:val="clear" w:color="auto" w:fill="154194"/>
            <w:vAlign w:val="center"/>
          </w:tcPr>
          <w:p w14:paraId="5FBC2AAA" w14:textId="77777777" w:rsidR="00170DD3" w:rsidRPr="00170DD3" w:rsidRDefault="006B1E38" w:rsidP="006B1E38">
            <w:pPr>
              <w:keepNext/>
              <w:keepLines/>
              <w:framePr w:wrap="around" w:vAnchor="text" w:hAnchor="text" w:y="1"/>
              <w:suppressAutoHyphens w:val="0"/>
              <w:ind w:left="589" w:hanging="567"/>
              <w:jc w:val="left"/>
              <w:outlineLvl w:val="0"/>
              <w:rPr>
                <w:rFonts w:ascii="Segoe UI" w:eastAsia="Times New Roman" w:hAnsi="Segoe UI" w:cs="Times New Roman"/>
                <w:b/>
                <w:sz w:val="24"/>
                <w:szCs w:val="40"/>
                <w:lang w:val="en-US" w:eastAsia="en-US"/>
              </w:rPr>
            </w:pPr>
            <w:r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ab/>
              <w:t>Name of organisation seeking approval</w:t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>:</w:t>
            </w:r>
          </w:p>
        </w:tc>
        <w:tc>
          <w:tcPr>
            <w:tcW w:w="7225" w:type="dxa"/>
            <w:gridSpan w:val="2"/>
          </w:tcPr>
          <w:p w14:paraId="50BD9CB7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</w:p>
        </w:tc>
      </w:tr>
      <w:tr w:rsidR="00170DD3" w:rsidRPr="00170DD3" w14:paraId="1F9BEBAA" w14:textId="77777777" w:rsidTr="003261C1">
        <w:trPr>
          <w:trHeight w:val="850"/>
        </w:trPr>
        <w:tc>
          <w:tcPr>
            <w:tcW w:w="3402" w:type="dxa"/>
            <w:shd w:val="clear" w:color="auto" w:fill="154194"/>
            <w:vAlign w:val="center"/>
          </w:tcPr>
          <w:p w14:paraId="3869429E" w14:textId="77777777" w:rsidR="00170DD3" w:rsidRPr="00170DD3" w:rsidRDefault="006B1E38" w:rsidP="006B1E38">
            <w:pPr>
              <w:keepNext/>
              <w:keepLines/>
              <w:framePr w:wrap="around" w:vAnchor="text" w:hAnchor="text" w:y="1"/>
              <w:suppressAutoHyphens w:val="0"/>
              <w:ind w:left="589" w:hanging="589"/>
              <w:jc w:val="left"/>
              <w:outlineLvl w:val="0"/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</w:pPr>
            <w:r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ab/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>Trading name (if</w:t>
            </w:r>
            <w:r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 xml:space="preserve"> </w:t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>different):</w:t>
            </w:r>
          </w:p>
        </w:tc>
        <w:tc>
          <w:tcPr>
            <w:tcW w:w="7225" w:type="dxa"/>
            <w:gridSpan w:val="2"/>
          </w:tcPr>
          <w:p w14:paraId="392D72DA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fr-BE" w:eastAsia="en-US"/>
              </w:rPr>
            </w:pPr>
          </w:p>
        </w:tc>
      </w:tr>
      <w:tr w:rsidR="00170DD3" w:rsidRPr="00DC31E6" w14:paraId="22F8D5A7" w14:textId="77777777" w:rsidTr="003261C1">
        <w:trPr>
          <w:trHeight w:val="850"/>
        </w:trPr>
        <w:tc>
          <w:tcPr>
            <w:tcW w:w="3402" w:type="dxa"/>
            <w:shd w:val="clear" w:color="auto" w:fill="154194"/>
            <w:vAlign w:val="center"/>
          </w:tcPr>
          <w:p w14:paraId="3BACA3C3" w14:textId="77777777" w:rsidR="00170DD3" w:rsidRPr="00170DD3" w:rsidRDefault="006B1E38" w:rsidP="006B1E38">
            <w:pPr>
              <w:keepNext/>
              <w:keepLines/>
              <w:framePr w:wrap="around" w:vAnchor="text" w:hAnchor="text" w:y="1"/>
              <w:suppressAutoHyphens w:val="0"/>
              <w:ind w:left="589" w:hanging="567"/>
              <w:jc w:val="left"/>
              <w:outlineLvl w:val="0"/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</w:pPr>
            <w:r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ab/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>Reference number in the Belgian Crossroads Bank for Enterprises**:</w:t>
            </w:r>
          </w:p>
        </w:tc>
        <w:tc>
          <w:tcPr>
            <w:tcW w:w="7225" w:type="dxa"/>
            <w:gridSpan w:val="2"/>
          </w:tcPr>
          <w:p w14:paraId="691342DC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</w:p>
        </w:tc>
      </w:tr>
      <w:tr w:rsidR="00170DD3" w:rsidRPr="00170DD3" w14:paraId="543D2A9B" w14:textId="77777777" w:rsidTr="003261C1">
        <w:trPr>
          <w:trHeight w:val="265"/>
        </w:trPr>
        <w:tc>
          <w:tcPr>
            <w:tcW w:w="3402" w:type="dxa"/>
            <w:vMerge w:val="restart"/>
            <w:shd w:val="clear" w:color="auto" w:fill="154194"/>
            <w:vAlign w:val="center"/>
          </w:tcPr>
          <w:p w14:paraId="3F293871" w14:textId="77777777" w:rsidR="00170DD3" w:rsidRPr="00170DD3" w:rsidRDefault="006B1E38" w:rsidP="006B1E38">
            <w:pPr>
              <w:keepNext/>
              <w:keepLines/>
              <w:framePr w:wrap="around" w:vAnchor="text" w:hAnchor="text" w:y="1"/>
              <w:suppressAutoHyphens w:val="0"/>
              <w:ind w:left="589" w:hanging="567"/>
              <w:jc w:val="left"/>
              <w:outlineLvl w:val="0"/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</w:pPr>
            <w:r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ab/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>Contact person:</w:t>
            </w:r>
          </w:p>
        </w:tc>
        <w:tc>
          <w:tcPr>
            <w:tcW w:w="1129" w:type="dxa"/>
          </w:tcPr>
          <w:p w14:paraId="2B67198C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  <w:r w:rsidRPr="00170DD3">
              <w:rPr>
                <w:rFonts w:ascii="Calibri" w:eastAsia="Aptos" w:hAnsi="Calibri"/>
                <w:sz w:val="22"/>
                <w:lang w:val="en-US" w:eastAsia="en-US"/>
              </w:rPr>
              <w:t>Name:</w:t>
            </w:r>
          </w:p>
        </w:tc>
        <w:tc>
          <w:tcPr>
            <w:tcW w:w="6096" w:type="dxa"/>
          </w:tcPr>
          <w:p w14:paraId="2D4BE92D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</w:p>
        </w:tc>
      </w:tr>
      <w:tr w:rsidR="00170DD3" w:rsidRPr="00170DD3" w14:paraId="5C20EF5F" w14:textId="77777777" w:rsidTr="003261C1">
        <w:trPr>
          <w:trHeight w:val="263"/>
        </w:trPr>
        <w:tc>
          <w:tcPr>
            <w:tcW w:w="3402" w:type="dxa"/>
            <w:vMerge/>
            <w:shd w:val="clear" w:color="auto" w:fill="154194"/>
            <w:vAlign w:val="center"/>
          </w:tcPr>
          <w:p w14:paraId="49984C2F" w14:textId="77777777" w:rsidR="00170DD3" w:rsidRPr="00170DD3" w:rsidRDefault="00170DD3" w:rsidP="00170DD3">
            <w:pPr>
              <w:keepNext/>
              <w:keepLines/>
              <w:framePr w:wrap="around" w:vAnchor="text" w:hAnchor="text" w:y="1"/>
              <w:suppressAutoHyphens w:val="0"/>
              <w:ind w:left="652" w:hanging="476"/>
              <w:jc w:val="left"/>
              <w:outlineLvl w:val="0"/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</w:pPr>
          </w:p>
        </w:tc>
        <w:tc>
          <w:tcPr>
            <w:tcW w:w="1129" w:type="dxa"/>
          </w:tcPr>
          <w:p w14:paraId="72AF72AD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  <w:r w:rsidRPr="00170DD3">
              <w:rPr>
                <w:rFonts w:ascii="Calibri" w:eastAsia="Aptos" w:hAnsi="Calibri"/>
                <w:sz w:val="22"/>
                <w:lang w:val="en-US" w:eastAsia="en-US"/>
              </w:rPr>
              <w:t>Position:</w:t>
            </w:r>
          </w:p>
        </w:tc>
        <w:tc>
          <w:tcPr>
            <w:tcW w:w="6096" w:type="dxa"/>
          </w:tcPr>
          <w:p w14:paraId="4FCF3B40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</w:p>
        </w:tc>
      </w:tr>
      <w:tr w:rsidR="00170DD3" w:rsidRPr="00170DD3" w14:paraId="0FE301B3" w14:textId="77777777" w:rsidTr="003261C1">
        <w:trPr>
          <w:trHeight w:val="263"/>
        </w:trPr>
        <w:tc>
          <w:tcPr>
            <w:tcW w:w="3402" w:type="dxa"/>
            <w:vMerge/>
            <w:shd w:val="clear" w:color="auto" w:fill="154194"/>
            <w:vAlign w:val="center"/>
          </w:tcPr>
          <w:p w14:paraId="768C09A4" w14:textId="77777777" w:rsidR="00170DD3" w:rsidRPr="00170DD3" w:rsidRDefault="00170DD3" w:rsidP="00170DD3">
            <w:pPr>
              <w:keepNext/>
              <w:keepLines/>
              <w:framePr w:wrap="around" w:vAnchor="text" w:hAnchor="text" w:y="1"/>
              <w:suppressAutoHyphens w:val="0"/>
              <w:ind w:left="652" w:hanging="476"/>
              <w:jc w:val="left"/>
              <w:outlineLvl w:val="0"/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</w:pPr>
          </w:p>
        </w:tc>
        <w:tc>
          <w:tcPr>
            <w:tcW w:w="1129" w:type="dxa"/>
          </w:tcPr>
          <w:p w14:paraId="755ADBA0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  <w:r w:rsidRPr="00170DD3">
              <w:rPr>
                <w:rFonts w:ascii="Calibri" w:eastAsia="Aptos" w:hAnsi="Calibri"/>
                <w:sz w:val="22"/>
                <w:lang w:val="en-US" w:eastAsia="en-US"/>
              </w:rPr>
              <w:t>Tel:</w:t>
            </w:r>
          </w:p>
        </w:tc>
        <w:tc>
          <w:tcPr>
            <w:tcW w:w="6096" w:type="dxa"/>
          </w:tcPr>
          <w:p w14:paraId="39A87D7D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</w:p>
        </w:tc>
      </w:tr>
      <w:tr w:rsidR="00170DD3" w:rsidRPr="00170DD3" w14:paraId="05D853ED" w14:textId="77777777" w:rsidTr="003261C1">
        <w:trPr>
          <w:trHeight w:val="263"/>
        </w:trPr>
        <w:tc>
          <w:tcPr>
            <w:tcW w:w="3402" w:type="dxa"/>
            <w:vMerge/>
            <w:shd w:val="clear" w:color="auto" w:fill="154194"/>
            <w:vAlign w:val="center"/>
          </w:tcPr>
          <w:p w14:paraId="12C4E8FA" w14:textId="77777777" w:rsidR="00170DD3" w:rsidRPr="00170DD3" w:rsidRDefault="00170DD3" w:rsidP="00170DD3">
            <w:pPr>
              <w:keepNext/>
              <w:keepLines/>
              <w:framePr w:wrap="around" w:vAnchor="text" w:hAnchor="text" w:y="1"/>
              <w:suppressAutoHyphens w:val="0"/>
              <w:ind w:left="652" w:hanging="476"/>
              <w:jc w:val="left"/>
              <w:outlineLvl w:val="0"/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</w:pPr>
          </w:p>
        </w:tc>
        <w:tc>
          <w:tcPr>
            <w:tcW w:w="1129" w:type="dxa"/>
          </w:tcPr>
          <w:p w14:paraId="272A7419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  <w:r w:rsidRPr="00170DD3">
              <w:rPr>
                <w:rFonts w:ascii="Calibri" w:eastAsia="Aptos" w:hAnsi="Calibri"/>
                <w:sz w:val="22"/>
                <w:lang w:val="en-US" w:eastAsia="en-US"/>
              </w:rPr>
              <w:t>Email:</w:t>
            </w:r>
          </w:p>
        </w:tc>
        <w:tc>
          <w:tcPr>
            <w:tcW w:w="6096" w:type="dxa"/>
          </w:tcPr>
          <w:p w14:paraId="22B49C2E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</w:p>
        </w:tc>
      </w:tr>
      <w:tr w:rsidR="00170DD3" w:rsidRPr="00DC31E6" w14:paraId="10D5DB1F" w14:textId="77777777" w:rsidTr="003261C1">
        <w:trPr>
          <w:trHeight w:val="850"/>
        </w:trPr>
        <w:tc>
          <w:tcPr>
            <w:tcW w:w="3402" w:type="dxa"/>
            <w:shd w:val="clear" w:color="auto" w:fill="154194"/>
            <w:vAlign w:val="center"/>
          </w:tcPr>
          <w:p w14:paraId="57185BF3" w14:textId="77777777" w:rsidR="00170DD3" w:rsidRPr="00170DD3" w:rsidRDefault="006B1E38" w:rsidP="006B1E38">
            <w:pPr>
              <w:keepNext/>
              <w:keepLines/>
              <w:framePr w:wrap="around" w:vAnchor="text" w:hAnchor="text" w:y="1"/>
              <w:suppressAutoHyphens w:val="0"/>
              <w:ind w:left="589" w:hanging="567"/>
              <w:jc w:val="left"/>
              <w:outlineLvl w:val="0"/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</w:pPr>
            <w:r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ab/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 xml:space="preserve">Site(s) requiring approval (including number of establishment unit in the Belgian Crossroads Bank for Enterprises </w:t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vertAlign w:val="superscript"/>
                <w:lang w:val="en-US" w:eastAsia="en-US"/>
              </w:rPr>
              <w:footnoteReference w:id="1"/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>):</w:t>
            </w:r>
          </w:p>
        </w:tc>
        <w:tc>
          <w:tcPr>
            <w:tcW w:w="7225" w:type="dxa"/>
            <w:gridSpan w:val="2"/>
          </w:tcPr>
          <w:p w14:paraId="5C8C6399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</w:p>
        </w:tc>
      </w:tr>
      <w:tr w:rsidR="00170DD3" w:rsidRPr="00DC31E6" w14:paraId="194E515F" w14:textId="77777777" w:rsidTr="003261C1">
        <w:trPr>
          <w:trHeight w:val="850"/>
        </w:trPr>
        <w:tc>
          <w:tcPr>
            <w:tcW w:w="3402" w:type="dxa"/>
            <w:shd w:val="clear" w:color="auto" w:fill="154194"/>
            <w:vAlign w:val="center"/>
          </w:tcPr>
          <w:p w14:paraId="7743F55F" w14:textId="77777777" w:rsidR="00170DD3" w:rsidRPr="00170DD3" w:rsidRDefault="006B1E38" w:rsidP="006B1E38">
            <w:pPr>
              <w:keepNext/>
              <w:keepLines/>
              <w:framePr w:wrap="around" w:vAnchor="text" w:hAnchor="text" w:y="1"/>
              <w:suppressAutoHyphens w:val="0"/>
              <w:ind w:left="589" w:hanging="589"/>
              <w:jc w:val="left"/>
              <w:outlineLvl w:val="0"/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</w:pPr>
            <w:r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ab/>
            </w:r>
            <w:r w:rsidR="00627D90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>Terms of Approval and scope of work relevant to this application</w:t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vertAlign w:val="superscript"/>
                <w:lang w:val="en-US" w:eastAsia="en-US"/>
              </w:rPr>
              <w:footnoteReference w:id="2"/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 xml:space="preserve"> :</w:t>
            </w:r>
          </w:p>
        </w:tc>
        <w:tc>
          <w:tcPr>
            <w:tcW w:w="7225" w:type="dxa"/>
            <w:gridSpan w:val="2"/>
          </w:tcPr>
          <w:p w14:paraId="052937CC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</w:p>
        </w:tc>
      </w:tr>
      <w:tr w:rsidR="00170DD3" w:rsidRPr="00DC31E6" w14:paraId="1D91DC07" w14:textId="77777777" w:rsidTr="003261C1">
        <w:trPr>
          <w:trHeight w:val="850"/>
        </w:trPr>
        <w:tc>
          <w:tcPr>
            <w:tcW w:w="3402" w:type="dxa"/>
            <w:shd w:val="clear" w:color="auto" w:fill="154194"/>
            <w:vAlign w:val="center"/>
          </w:tcPr>
          <w:p w14:paraId="6C946F31" w14:textId="77777777" w:rsidR="00170DD3" w:rsidRPr="00170DD3" w:rsidRDefault="006B1E38" w:rsidP="006B1E38">
            <w:pPr>
              <w:keepNext/>
              <w:keepLines/>
              <w:framePr w:wrap="around" w:vAnchor="text" w:hAnchor="text" w:y="1"/>
              <w:suppressAutoHyphens w:val="0"/>
              <w:ind w:left="589" w:hanging="567"/>
              <w:jc w:val="left"/>
              <w:outlineLvl w:val="0"/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</w:pPr>
            <w:r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ab/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>Position and name of the (proposed*) Accountable Manager:</w:t>
            </w:r>
          </w:p>
        </w:tc>
        <w:tc>
          <w:tcPr>
            <w:tcW w:w="7225" w:type="dxa"/>
            <w:gridSpan w:val="2"/>
          </w:tcPr>
          <w:p w14:paraId="157AA829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</w:p>
        </w:tc>
      </w:tr>
      <w:tr w:rsidR="00170DD3" w:rsidRPr="00DC31E6" w14:paraId="0453A9C6" w14:textId="77777777" w:rsidTr="003261C1">
        <w:trPr>
          <w:trHeight w:val="850"/>
        </w:trPr>
        <w:tc>
          <w:tcPr>
            <w:tcW w:w="3402" w:type="dxa"/>
            <w:shd w:val="clear" w:color="auto" w:fill="154194"/>
            <w:vAlign w:val="center"/>
          </w:tcPr>
          <w:p w14:paraId="7FB2B5AE" w14:textId="77777777" w:rsidR="00170DD3" w:rsidRPr="00170DD3" w:rsidRDefault="006B1E38" w:rsidP="006B1E38">
            <w:pPr>
              <w:keepNext/>
              <w:keepLines/>
              <w:framePr w:wrap="around" w:vAnchor="text" w:hAnchor="text" w:y="1"/>
              <w:suppressAutoHyphens w:val="0"/>
              <w:ind w:left="589" w:hanging="567"/>
              <w:jc w:val="left"/>
              <w:outlineLvl w:val="0"/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</w:pPr>
            <w:r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ab/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>Signature of the (proposed*) Accountable Manager:</w:t>
            </w:r>
          </w:p>
        </w:tc>
        <w:tc>
          <w:tcPr>
            <w:tcW w:w="7225" w:type="dxa"/>
            <w:gridSpan w:val="2"/>
          </w:tcPr>
          <w:p w14:paraId="05F0DCCF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</w:p>
        </w:tc>
      </w:tr>
      <w:tr w:rsidR="00170DD3" w:rsidRPr="00170DD3" w14:paraId="7B52E8C4" w14:textId="77777777" w:rsidTr="003261C1">
        <w:trPr>
          <w:trHeight w:val="850"/>
        </w:trPr>
        <w:tc>
          <w:tcPr>
            <w:tcW w:w="3402" w:type="dxa"/>
            <w:shd w:val="clear" w:color="auto" w:fill="154194"/>
            <w:vAlign w:val="center"/>
          </w:tcPr>
          <w:p w14:paraId="18A4C9BA" w14:textId="77777777" w:rsidR="00170DD3" w:rsidRPr="00170DD3" w:rsidRDefault="006B1E38" w:rsidP="006B1E38">
            <w:pPr>
              <w:keepNext/>
              <w:keepLines/>
              <w:framePr w:wrap="around" w:vAnchor="text" w:hAnchor="text" w:y="1"/>
              <w:suppressAutoHyphens w:val="0"/>
              <w:ind w:left="589" w:hanging="589"/>
              <w:jc w:val="left"/>
              <w:outlineLvl w:val="0"/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</w:pPr>
            <w:r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ab/>
            </w:r>
            <w:r w:rsidR="00170DD3" w:rsidRPr="00170DD3">
              <w:rPr>
                <w:rFonts w:ascii="Segoe UI" w:eastAsia="Times New Roman" w:hAnsi="Segoe UI" w:cs="Segoe UI"/>
                <w:b/>
                <w:color w:val="FFFFFF"/>
                <w:sz w:val="24"/>
                <w:lang w:val="en-US" w:eastAsia="en-US"/>
              </w:rPr>
              <w:t>Place and date:</w:t>
            </w:r>
          </w:p>
        </w:tc>
        <w:tc>
          <w:tcPr>
            <w:tcW w:w="7225" w:type="dxa"/>
            <w:gridSpan w:val="2"/>
          </w:tcPr>
          <w:p w14:paraId="04DBB246" w14:textId="77777777" w:rsidR="00170DD3" w:rsidRPr="00170DD3" w:rsidRDefault="00170DD3" w:rsidP="00170DD3">
            <w:pPr>
              <w:tabs>
                <w:tab w:val="left" w:pos="1104"/>
              </w:tabs>
              <w:suppressAutoHyphens w:val="0"/>
              <w:spacing w:after="120"/>
              <w:jc w:val="left"/>
              <w:rPr>
                <w:rFonts w:ascii="Calibri" w:eastAsia="Aptos" w:hAnsi="Calibri"/>
                <w:sz w:val="22"/>
                <w:lang w:val="en-US" w:eastAsia="en-US"/>
              </w:rPr>
            </w:pPr>
          </w:p>
        </w:tc>
      </w:tr>
    </w:tbl>
    <w:p w14:paraId="36B89007" w14:textId="77777777" w:rsidR="00627D90" w:rsidRPr="00627D90" w:rsidRDefault="00627D90">
      <w:pPr>
        <w:rPr>
          <w:sz w:val="2"/>
          <w:szCs w:val="2"/>
        </w:rPr>
      </w:pPr>
    </w:p>
    <w:sectPr w:rsidR="00627D90" w:rsidRPr="00627D90" w:rsidSect="00170DD3">
      <w:headerReference w:type="default" r:id="rId13"/>
      <w:footerReference w:type="default" r:id="rId14"/>
      <w:pgSz w:w="12240" w:h="15840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9CCAF" w14:textId="77777777" w:rsidR="00235DE5" w:rsidRDefault="00235DE5" w:rsidP="00F83822">
      <w:r>
        <w:separator/>
      </w:r>
    </w:p>
  </w:endnote>
  <w:endnote w:type="continuationSeparator" w:id="0">
    <w:p w14:paraId="1BBBC0DD" w14:textId="77777777" w:rsidR="00235DE5" w:rsidRDefault="00235DE5" w:rsidP="00F83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85B7" w14:textId="77777777" w:rsidR="00170DD3" w:rsidRPr="00627D90" w:rsidRDefault="00170DD3" w:rsidP="00170DD3">
    <w:pPr>
      <w:pStyle w:val="Footer"/>
      <w:pBdr>
        <w:bottom w:val="single" w:sz="4" w:space="5" w:color="000000" w:themeColor="text1"/>
      </w:pBdr>
      <w:tabs>
        <w:tab w:val="right" w:pos="10204"/>
      </w:tabs>
      <w:rPr>
        <w:sz w:val="12"/>
        <w:szCs w:val="14"/>
      </w:rPr>
    </w:pPr>
  </w:p>
  <w:p w14:paraId="7ECA7E24" w14:textId="77777777" w:rsidR="00170DD3" w:rsidRDefault="00170DD3" w:rsidP="00170DD3">
    <w:pPr>
      <w:jc w:val="right"/>
    </w:pPr>
  </w:p>
  <w:tbl>
    <w:tblPr>
      <w:tblStyle w:val="TableGrid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8"/>
      <w:gridCol w:w="3398"/>
      <w:gridCol w:w="3776"/>
    </w:tblGrid>
    <w:tr w:rsidR="00170DD3" w14:paraId="134DFE72" w14:textId="77777777" w:rsidTr="006B1E38">
      <w:tc>
        <w:tcPr>
          <w:tcW w:w="3458" w:type="dxa"/>
        </w:tcPr>
        <w:p w14:paraId="395621EA" w14:textId="77777777" w:rsidR="00170DD3" w:rsidRPr="00F15117" w:rsidRDefault="00170DD3" w:rsidP="00170DD3">
          <w:pPr>
            <w:rPr>
              <w:rFonts w:ascii="Calibri" w:hAnsi="Calibri"/>
              <w:i/>
              <w:iCs/>
              <w:sz w:val="16"/>
              <w:szCs w:val="16"/>
            </w:rPr>
          </w:pPr>
          <w:r w:rsidRPr="00F15117">
            <w:rPr>
              <w:rFonts w:ascii="Calibri" w:hAnsi="Calibri"/>
              <w:i/>
              <w:iCs/>
              <w:sz w:val="16"/>
              <w:szCs w:val="16"/>
            </w:rPr>
            <w:t>BMAR Form 2</w:t>
          </w:r>
          <w:r>
            <w:rPr>
              <w:rFonts w:ascii="Calibri" w:hAnsi="Calibri"/>
              <w:i/>
              <w:iCs/>
              <w:sz w:val="16"/>
              <w:szCs w:val="16"/>
            </w:rPr>
            <w:t xml:space="preserve"> </w:t>
          </w:r>
          <w:r w:rsidRPr="00F15117">
            <w:rPr>
              <w:rFonts w:ascii="Calibri" w:hAnsi="Calibri"/>
              <w:i/>
              <w:iCs/>
              <w:sz w:val="16"/>
              <w:szCs w:val="16"/>
            </w:rPr>
            <w:t xml:space="preserve">Issue </w:t>
          </w:r>
          <w:r>
            <w:rPr>
              <w:rFonts w:ascii="Calibri" w:hAnsi="Calibri"/>
              <w:i/>
              <w:iCs/>
              <w:sz w:val="16"/>
              <w:szCs w:val="16"/>
            </w:rPr>
            <w:t>1.2</w:t>
          </w:r>
        </w:p>
      </w:tc>
      <w:tc>
        <w:tcPr>
          <w:tcW w:w="3398" w:type="dxa"/>
        </w:tcPr>
        <w:p w14:paraId="385FEB25" w14:textId="77777777" w:rsidR="00170DD3" w:rsidRPr="00F15117" w:rsidRDefault="00170DD3" w:rsidP="00170DD3">
          <w:pPr>
            <w:jc w:val="center"/>
            <w:rPr>
              <w:rFonts w:ascii="Calibri" w:hAnsi="Calibri"/>
              <w:b/>
              <w:bCs/>
              <w:sz w:val="12"/>
              <w:szCs w:val="12"/>
            </w:rPr>
          </w:pPr>
          <w:r w:rsidRPr="00F15117">
            <w:rPr>
              <w:rFonts w:ascii="Calibri" w:hAnsi="Calibri"/>
              <w:b/>
              <w:bCs/>
              <w:sz w:val="12"/>
              <w:szCs w:val="12"/>
            </w:rPr>
            <w:t xml:space="preserve">Page </w:t>
          </w:r>
          <w:r w:rsidRPr="00F15117">
            <w:rPr>
              <w:rFonts w:ascii="Calibri" w:hAnsi="Calibri"/>
              <w:b/>
              <w:bCs/>
              <w:sz w:val="12"/>
              <w:szCs w:val="12"/>
            </w:rPr>
            <w:fldChar w:fldCharType="begin"/>
          </w:r>
          <w:r w:rsidRPr="00F15117">
            <w:rPr>
              <w:rFonts w:ascii="Calibri" w:hAnsi="Calibri"/>
              <w:b/>
              <w:bCs/>
              <w:sz w:val="12"/>
              <w:szCs w:val="12"/>
            </w:rPr>
            <w:instrText xml:space="preserve"> PAGE  \* Arabic  \* MERGEFORMAT </w:instrText>
          </w:r>
          <w:r w:rsidRPr="00F15117">
            <w:rPr>
              <w:rFonts w:ascii="Calibri" w:hAnsi="Calibri"/>
              <w:b/>
              <w:bCs/>
              <w:sz w:val="12"/>
              <w:szCs w:val="12"/>
            </w:rPr>
            <w:fldChar w:fldCharType="separate"/>
          </w:r>
          <w:r>
            <w:rPr>
              <w:rFonts w:ascii="Calibri" w:hAnsi="Calibri"/>
              <w:b/>
              <w:bCs/>
              <w:sz w:val="12"/>
              <w:szCs w:val="12"/>
            </w:rPr>
            <w:t>1</w:t>
          </w:r>
          <w:r w:rsidRPr="00F15117">
            <w:rPr>
              <w:rFonts w:ascii="Calibri" w:hAnsi="Calibri"/>
              <w:b/>
              <w:bCs/>
              <w:sz w:val="12"/>
              <w:szCs w:val="12"/>
            </w:rPr>
            <w:fldChar w:fldCharType="end"/>
          </w:r>
          <w:r w:rsidRPr="00F15117">
            <w:rPr>
              <w:rFonts w:ascii="Calibri" w:hAnsi="Calibri"/>
              <w:b/>
              <w:bCs/>
              <w:sz w:val="12"/>
              <w:szCs w:val="12"/>
            </w:rPr>
            <w:t xml:space="preserve"> of </w:t>
          </w:r>
          <w:r w:rsidRPr="00F15117">
            <w:rPr>
              <w:rFonts w:ascii="Calibri" w:hAnsi="Calibri"/>
              <w:b/>
              <w:bCs/>
              <w:sz w:val="12"/>
              <w:szCs w:val="12"/>
            </w:rPr>
            <w:fldChar w:fldCharType="begin"/>
          </w:r>
          <w:r w:rsidRPr="00F15117">
            <w:rPr>
              <w:rFonts w:ascii="Calibri" w:hAnsi="Calibri"/>
              <w:b/>
              <w:bCs/>
              <w:sz w:val="12"/>
              <w:szCs w:val="12"/>
            </w:rPr>
            <w:instrText xml:space="preserve"> NUMPAGES  \* Arabic  \* MERGEFORMAT </w:instrText>
          </w:r>
          <w:r w:rsidRPr="00F15117">
            <w:rPr>
              <w:rFonts w:ascii="Calibri" w:hAnsi="Calibri"/>
              <w:b/>
              <w:bCs/>
              <w:sz w:val="12"/>
              <w:szCs w:val="12"/>
            </w:rPr>
            <w:fldChar w:fldCharType="separate"/>
          </w:r>
          <w:r>
            <w:rPr>
              <w:rFonts w:ascii="Calibri" w:hAnsi="Calibri"/>
              <w:b/>
              <w:bCs/>
              <w:sz w:val="12"/>
              <w:szCs w:val="12"/>
            </w:rPr>
            <w:t>2</w:t>
          </w:r>
          <w:r w:rsidRPr="00F15117">
            <w:rPr>
              <w:rFonts w:ascii="Calibri" w:hAnsi="Calibri"/>
              <w:b/>
              <w:bCs/>
              <w:sz w:val="12"/>
              <w:szCs w:val="12"/>
            </w:rPr>
            <w:fldChar w:fldCharType="end"/>
          </w:r>
        </w:p>
      </w:tc>
      <w:tc>
        <w:tcPr>
          <w:tcW w:w="3776" w:type="dxa"/>
        </w:tcPr>
        <w:p w14:paraId="52CCBBD0" w14:textId="77777777" w:rsidR="00170DD3" w:rsidRDefault="006B1E38" w:rsidP="00170DD3">
          <w:pPr>
            <w:tabs>
              <w:tab w:val="right" w:pos="3182"/>
            </w:tabs>
          </w:pPr>
          <w:r w:rsidRPr="00503403">
            <w:rPr>
              <w:rFonts w:ascii="Tw Cen MT" w:hAnsi="Tw Cen MT"/>
              <w:noProof/>
              <w:sz w:val="18"/>
              <w:szCs w:val="18"/>
              <w:lang w:eastAsia="fr-BE"/>
            </w:rPr>
            <w:drawing>
              <wp:anchor distT="0" distB="0" distL="114300" distR="114300" simplePos="0" relativeHeight="251659264" behindDoc="1" locked="0" layoutInCell="1" allowOverlap="1" wp14:anchorId="7ADDA83B" wp14:editId="31F6948F">
                <wp:simplePos x="0" y="0"/>
                <wp:positionH relativeFrom="column">
                  <wp:posOffset>2105025</wp:posOffset>
                </wp:positionH>
                <wp:positionV relativeFrom="paragraph">
                  <wp:posOffset>-8255</wp:posOffset>
                </wp:positionV>
                <wp:extent cx="207717" cy="144000"/>
                <wp:effectExtent l="0" t="0" r="1905" b="8890"/>
                <wp:wrapNone/>
                <wp:docPr id="860675886" name="Picture 860675886" descr="https://units.mil.intra/sites/4GpCIS/PublishingImages/logo_be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s://units.mil.intra/sites/4GpCIS/PublishingImages/logo_be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717" cy="14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70DD3">
            <w:tab/>
          </w:r>
        </w:p>
      </w:tc>
    </w:tr>
  </w:tbl>
  <w:p w14:paraId="322713C3" w14:textId="77777777" w:rsidR="003D713D" w:rsidRPr="00170DD3" w:rsidRDefault="003D713D" w:rsidP="00170DD3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9A858" w14:textId="77777777" w:rsidR="00235DE5" w:rsidRDefault="00235DE5" w:rsidP="00F83822">
      <w:r>
        <w:separator/>
      </w:r>
    </w:p>
  </w:footnote>
  <w:footnote w:type="continuationSeparator" w:id="0">
    <w:p w14:paraId="382A2F70" w14:textId="77777777" w:rsidR="00235DE5" w:rsidRDefault="00235DE5" w:rsidP="00F83822">
      <w:r>
        <w:continuationSeparator/>
      </w:r>
    </w:p>
  </w:footnote>
  <w:footnote w:id="1">
    <w:p w14:paraId="20DF033C" w14:textId="77777777" w:rsidR="00170DD3" w:rsidRPr="00F5270D" w:rsidRDefault="00170DD3" w:rsidP="00170DD3">
      <w:pPr>
        <w:pStyle w:val="FootnoteText"/>
        <w:rPr>
          <w:rFonts w:ascii="Calibri" w:hAnsi="Calibri"/>
          <w:sz w:val="18"/>
          <w:szCs w:val="18"/>
          <w:lang w:val="en-BE"/>
        </w:rPr>
      </w:pPr>
      <w:r w:rsidRPr="00F5270D">
        <w:rPr>
          <w:rStyle w:val="FootnoteReference"/>
          <w:rFonts w:ascii="Calibri" w:hAnsi="Calibri"/>
          <w:sz w:val="18"/>
          <w:szCs w:val="18"/>
        </w:rPr>
        <w:footnoteRef/>
      </w:r>
      <w:r w:rsidRPr="00170DD3">
        <w:rPr>
          <w:rFonts w:ascii="Calibri" w:hAnsi="Calibri"/>
          <w:sz w:val="18"/>
          <w:szCs w:val="18"/>
          <w:lang w:val="en-US"/>
        </w:rPr>
        <w:t xml:space="preserve"> </w:t>
      </w:r>
      <w:r w:rsidRPr="00F5270D">
        <w:rPr>
          <w:rFonts w:ascii="Calibri" w:hAnsi="Calibri"/>
          <w:bCs/>
          <w:sz w:val="18"/>
          <w:szCs w:val="18"/>
          <w:lang w:val="en-GB"/>
        </w:rPr>
        <w:t>if applicable</w:t>
      </w:r>
    </w:p>
  </w:footnote>
  <w:footnote w:id="2">
    <w:p w14:paraId="268BE1D3" w14:textId="77777777" w:rsidR="00170DD3" w:rsidRPr="00F5270D" w:rsidRDefault="00170DD3" w:rsidP="00170DD3">
      <w:pPr>
        <w:pStyle w:val="FootnoteText"/>
        <w:rPr>
          <w:lang w:val="en-BE"/>
        </w:rPr>
      </w:pPr>
      <w:r w:rsidRPr="00F5270D">
        <w:rPr>
          <w:rStyle w:val="FootnoteReference"/>
          <w:rFonts w:ascii="Calibri" w:hAnsi="Calibri"/>
          <w:sz w:val="18"/>
          <w:szCs w:val="18"/>
        </w:rPr>
        <w:footnoteRef/>
      </w:r>
      <w:r w:rsidRPr="00F5270D">
        <w:rPr>
          <w:rFonts w:ascii="Calibri" w:hAnsi="Calibri"/>
          <w:sz w:val="18"/>
          <w:szCs w:val="18"/>
          <w:lang w:val="en-US"/>
        </w:rPr>
        <w:t xml:space="preserve"> </w:t>
      </w:r>
      <w:r w:rsidRPr="00F5270D">
        <w:rPr>
          <w:rFonts w:ascii="Calibri" w:hAnsi="Calibri"/>
          <w:bCs/>
          <w:sz w:val="18"/>
          <w:szCs w:val="18"/>
          <w:lang w:val="en-GB"/>
        </w:rPr>
        <w:t>for a BMAR 145 approval, please refer to Appendix II of BMAR 145 latest edition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54" w:type="dxa"/>
      <w:tblLook w:val="04A0" w:firstRow="1" w:lastRow="0" w:firstColumn="1" w:lastColumn="0" w:noHBand="0" w:noVBand="1"/>
    </w:tblPr>
    <w:tblGrid>
      <w:gridCol w:w="1866"/>
      <w:gridCol w:w="7087"/>
      <w:gridCol w:w="1701"/>
    </w:tblGrid>
    <w:tr w:rsidR="00170DD3" w14:paraId="6A286973" w14:textId="77777777" w:rsidTr="003261C1">
      <w:trPr>
        <w:cantSplit/>
        <w:trHeight w:val="1134"/>
      </w:trPr>
      <w:tc>
        <w:tcPr>
          <w:tcW w:w="1866" w:type="dxa"/>
          <w:tcBorders>
            <w:top w:val="single" w:sz="4" w:space="0" w:color="auto"/>
            <w:right w:val="dotted" w:sz="4" w:space="0" w:color="auto"/>
          </w:tcBorders>
          <w:vAlign w:val="center"/>
        </w:tcPr>
        <w:p w14:paraId="304EFF0E" w14:textId="77777777" w:rsidR="00170DD3" w:rsidRPr="007416DF" w:rsidRDefault="00170DD3" w:rsidP="00170DD3">
          <w:pPr>
            <w:pStyle w:val="Header"/>
            <w:tabs>
              <w:tab w:val="left" w:pos="604"/>
              <w:tab w:val="left" w:pos="1997"/>
            </w:tabs>
          </w:pPr>
          <w:r>
            <w:rPr>
              <w:noProof/>
              <w:lang w:val="en-US"/>
            </w:rPr>
            <mc:AlternateContent>
              <mc:Choice Requires="wps">
                <w:drawing>
                  <wp:inline distT="0" distB="0" distL="0" distR="0" wp14:anchorId="1C55CFAB" wp14:editId="230C8ED7">
                    <wp:extent cx="1039454" cy="700549"/>
                    <wp:effectExtent l="0" t="0" r="8890" b="4445"/>
                    <wp:docPr id="809454900" name="Rectangle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39454" cy="700549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rect w14:anchorId="37799988" id="Rectangle 6" o:spid="_x0000_s1026" style="width:81.85pt;height:5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" stroked="f" strokeweight="2pt">
                    <v:fill r:id="rId2" o:title="" recolor="t" rotate="t" type="frame"/>
                    <w10:anchorlock/>
                  </v:rect>
                </w:pict>
              </mc:Fallback>
            </mc:AlternateContent>
          </w:r>
        </w:p>
      </w:tc>
      <w:tc>
        <w:tcPr>
          <w:tcW w:w="7087" w:type="dxa"/>
          <w:tcBorders>
            <w:top w:val="single" w:sz="4" w:space="0" w:color="auto"/>
            <w:left w:val="dotted" w:sz="4" w:space="0" w:color="auto"/>
            <w:bottom w:val="single" w:sz="4" w:space="0" w:color="auto"/>
            <w:right w:val="dotted" w:sz="4" w:space="0" w:color="auto"/>
          </w:tcBorders>
          <w:vAlign w:val="center"/>
        </w:tcPr>
        <w:p w14:paraId="619B7B66" w14:textId="77777777" w:rsidR="006B1E38" w:rsidRPr="006B1E38" w:rsidRDefault="00170DD3" w:rsidP="006B1E38">
          <w:pPr>
            <w:pStyle w:val="Header"/>
            <w:spacing w:before="120" w:after="120"/>
            <w:jc w:val="center"/>
            <w:rPr>
              <w:rFonts w:ascii="Segoe UI" w:hAnsi="Segoe UI" w:cs="Segoe UI"/>
              <w:b/>
              <w:bCs/>
              <w:sz w:val="32"/>
              <w:szCs w:val="32"/>
              <w:lang w:val="en-US"/>
            </w:rPr>
          </w:pPr>
          <w:r w:rsidRPr="00426C2C">
            <w:rPr>
              <w:rFonts w:ascii="Segoe UI" w:hAnsi="Segoe UI" w:cs="Segoe UI"/>
              <w:b/>
              <w:bCs/>
              <w:sz w:val="32"/>
              <w:szCs w:val="32"/>
              <w:lang w:val="en-US"/>
            </w:rPr>
            <w:t xml:space="preserve">Application for </w:t>
          </w:r>
          <w:r w:rsidR="006B1E38">
            <w:rPr>
              <w:rFonts w:ascii="Segoe UI" w:hAnsi="Segoe UI" w:cs="Segoe UI"/>
              <w:b/>
              <w:bCs/>
              <w:sz w:val="32"/>
              <w:szCs w:val="32"/>
              <w:lang w:val="en-US"/>
            </w:rPr>
            <w:t>BMAR 145 and/or BMAR CAMO Approval</w:t>
          </w:r>
        </w:p>
      </w:tc>
      <w:tc>
        <w:tcPr>
          <w:tcW w:w="1701" w:type="dxa"/>
          <w:tcBorders>
            <w:left w:val="dotted" w:sz="4" w:space="0" w:color="auto"/>
          </w:tcBorders>
        </w:tcPr>
        <w:p w14:paraId="24D9E48E" w14:textId="77777777" w:rsidR="00170DD3" w:rsidRPr="00170DD3" w:rsidRDefault="00170DD3" w:rsidP="00170DD3">
          <w:pPr>
            <w:pStyle w:val="Header"/>
            <w:jc w:val="right"/>
            <w:rPr>
              <w:sz w:val="24"/>
              <w:szCs w:val="24"/>
              <w:lang w:val="en-US"/>
            </w:rPr>
          </w:pPr>
          <w:r w:rsidRPr="00170DD3">
            <w:rPr>
              <w:rFonts w:ascii="Calibri" w:hAnsi="Calibri"/>
              <w:b/>
              <w:bCs/>
              <w:i/>
              <w:iCs/>
              <w:sz w:val="24"/>
              <w:szCs w:val="24"/>
              <w:lang w:val="en-US"/>
            </w:rPr>
            <w:t>Form 2</w:t>
          </w:r>
        </w:p>
        <w:p w14:paraId="5621CFA9" w14:textId="77777777" w:rsidR="00170DD3" w:rsidRPr="00426C2C" w:rsidRDefault="00170DD3" w:rsidP="00170DD3">
          <w:pPr>
            <w:jc w:val="right"/>
            <w:rPr>
              <w:rFonts w:ascii="Calibri" w:hAnsi="Calibri"/>
              <w:b/>
              <w:bCs/>
              <w:i/>
              <w:iCs/>
              <w:lang w:val="en-US"/>
            </w:rPr>
          </w:pPr>
        </w:p>
      </w:tc>
    </w:tr>
  </w:tbl>
  <w:p w14:paraId="2B623F90" w14:textId="77777777" w:rsidR="00DE2CCA" w:rsidRPr="006B1E38" w:rsidRDefault="00DE2CCA">
    <w:pPr>
      <w:pStyle w:val="Header"/>
      <w:rPr>
        <w:sz w:val="2"/>
        <w:szCs w:val="2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45689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ind w:left="751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08CE7229"/>
    <w:multiLevelType w:val="hybridMultilevel"/>
    <w:tmpl w:val="264A3AE8"/>
    <w:lvl w:ilvl="0" w:tplc="080C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DF1827"/>
    <w:multiLevelType w:val="hybridMultilevel"/>
    <w:tmpl w:val="EF227E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54823036">
    <w:abstractNumId w:val="2"/>
  </w:num>
  <w:num w:numId="2" w16cid:durableId="1847938877">
    <w:abstractNumId w:val="1"/>
  </w:num>
  <w:num w:numId="3" w16cid:durableId="219753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F25"/>
    <w:rsid w:val="00021DE2"/>
    <w:rsid w:val="00032F03"/>
    <w:rsid w:val="00034AFD"/>
    <w:rsid w:val="00042F25"/>
    <w:rsid w:val="000736A8"/>
    <w:rsid w:val="000744FF"/>
    <w:rsid w:val="00095D1D"/>
    <w:rsid w:val="00095E7F"/>
    <w:rsid w:val="000B4AA2"/>
    <w:rsid w:val="000C1F16"/>
    <w:rsid w:val="000C4023"/>
    <w:rsid w:val="001164E2"/>
    <w:rsid w:val="00126D43"/>
    <w:rsid w:val="00166A9A"/>
    <w:rsid w:val="00170DD3"/>
    <w:rsid w:val="00172D1F"/>
    <w:rsid w:val="00185087"/>
    <w:rsid w:val="001B5A5B"/>
    <w:rsid w:val="0023285D"/>
    <w:rsid w:val="00235DE5"/>
    <w:rsid w:val="002550B4"/>
    <w:rsid w:val="00281E5D"/>
    <w:rsid w:val="0029000D"/>
    <w:rsid w:val="002976BC"/>
    <w:rsid w:val="002B3438"/>
    <w:rsid w:val="002C6D0C"/>
    <w:rsid w:val="002E6C31"/>
    <w:rsid w:val="00307F1F"/>
    <w:rsid w:val="003530B9"/>
    <w:rsid w:val="00372D13"/>
    <w:rsid w:val="0037563E"/>
    <w:rsid w:val="003916BB"/>
    <w:rsid w:val="00396E62"/>
    <w:rsid w:val="003A16CF"/>
    <w:rsid w:val="003C6994"/>
    <w:rsid w:val="003C7423"/>
    <w:rsid w:val="003D2BEB"/>
    <w:rsid w:val="003D713D"/>
    <w:rsid w:val="003F496D"/>
    <w:rsid w:val="00446193"/>
    <w:rsid w:val="00446252"/>
    <w:rsid w:val="00470125"/>
    <w:rsid w:val="004E467F"/>
    <w:rsid w:val="004E7E77"/>
    <w:rsid w:val="0051225A"/>
    <w:rsid w:val="00577915"/>
    <w:rsid w:val="005B5693"/>
    <w:rsid w:val="005C301B"/>
    <w:rsid w:val="005C48A3"/>
    <w:rsid w:val="005C63E4"/>
    <w:rsid w:val="005F3E92"/>
    <w:rsid w:val="0061309D"/>
    <w:rsid w:val="00627D90"/>
    <w:rsid w:val="006826D2"/>
    <w:rsid w:val="006A293E"/>
    <w:rsid w:val="006A3E19"/>
    <w:rsid w:val="006B1E38"/>
    <w:rsid w:val="006F66AF"/>
    <w:rsid w:val="006F7194"/>
    <w:rsid w:val="00714382"/>
    <w:rsid w:val="00733908"/>
    <w:rsid w:val="00750DFF"/>
    <w:rsid w:val="0076393C"/>
    <w:rsid w:val="007B0547"/>
    <w:rsid w:val="007F3243"/>
    <w:rsid w:val="007F3EEA"/>
    <w:rsid w:val="00850911"/>
    <w:rsid w:val="00854BB1"/>
    <w:rsid w:val="008C0233"/>
    <w:rsid w:val="008C06F8"/>
    <w:rsid w:val="008C37CE"/>
    <w:rsid w:val="008C51E7"/>
    <w:rsid w:val="008D08CA"/>
    <w:rsid w:val="008D42CD"/>
    <w:rsid w:val="008F607D"/>
    <w:rsid w:val="00912631"/>
    <w:rsid w:val="00935B27"/>
    <w:rsid w:val="00974602"/>
    <w:rsid w:val="00976B60"/>
    <w:rsid w:val="00984887"/>
    <w:rsid w:val="009B2419"/>
    <w:rsid w:val="009D576C"/>
    <w:rsid w:val="009E3CBF"/>
    <w:rsid w:val="00A05B32"/>
    <w:rsid w:val="00A4240E"/>
    <w:rsid w:val="00A4771B"/>
    <w:rsid w:val="00A54783"/>
    <w:rsid w:val="00A852DA"/>
    <w:rsid w:val="00A85CBA"/>
    <w:rsid w:val="00AA6874"/>
    <w:rsid w:val="00AA70B3"/>
    <w:rsid w:val="00AA7A88"/>
    <w:rsid w:val="00B535E9"/>
    <w:rsid w:val="00B661B3"/>
    <w:rsid w:val="00B67614"/>
    <w:rsid w:val="00B70A2B"/>
    <w:rsid w:val="00B82CBA"/>
    <w:rsid w:val="00C10144"/>
    <w:rsid w:val="00C449A0"/>
    <w:rsid w:val="00CB3FE8"/>
    <w:rsid w:val="00CB4619"/>
    <w:rsid w:val="00CD2324"/>
    <w:rsid w:val="00CD4E9A"/>
    <w:rsid w:val="00CE0F0D"/>
    <w:rsid w:val="00D06B72"/>
    <w:rsid w:val="00D14279"/>
    <w:rsid w:val="00D54DB2"/>
    <w:rsid w:val="00D90EFE"/>
    <w:rsid w:val="00D96E83"/>
    <w:rsid w:val="00DB023B"/>
    <w:rsid w:val="00DB6D95"/>
    <w:rsid w:val="00DC31E6"/>
    <w:rsid w:val="00DC3326"/>
    <w:rsid w:val="00DE2CCA"/>
    <w:rsid w:val="00E11475"/>
    <w:rsid w:val="00E11D37"/>
    <w:rsid w:val="00E27B1E"/>
    <w:rsid w:val="00E46653"/>
    <w:rsid w:val="00E51E85"/>
    <w:rsid w:val="00E61DDE"/>
    <w:rsid w:val="00E7366C"/>
    <w:rsid w:val="00EB143E"/>
    <w:rsid w:val="00F4243E"/>
    <w:rsid w:val="00F83822"/>
    <w:rsid w:val="00F929C7"/>
    <w:rsid w:val="00FB382C"/>
    <w:rsid w:val="00FD0BEF"/>
    <w:rsid w:val="00FE6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605DABF"/>
  <w15:docId w15:val="{352FFFEA-EC86-40F3-9A33-06594FE71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B72"/>
    <w:pPr>
      <w:suppressAutoHyphens/>
      <w:spacing w:after="0" w:line="240" w:lineRule="auto"/>
      <w:jc w:val="both"/>
    </w:pPr>
    <w:rPr>
      <w:rFonts w:ascii="Arial" w:eastAsia="Calibri" w:hAnsi="Arial" w:cs="Calibri"/>
      <w:sz w:val="20"/>
      <w:lang w:val="fr-FR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607D"/>
    <w:pPr>
      <w:keepNext/>
      <w:numPr>
        <w:numId w:val="3"/>
      </w:numPr>
      <w:suppressAutoHyphens w:val="0"/>
      <w:spacing w:before="240" w:after="60"/>
      <w:jc w:val="left"/>
      <w:outlineLvl w:val="0"/>
    </w:pPr>
    <w:rPr>
      <w:rFonts w:ascii="Verdana" w:eastAsia="Times New Roman" w:hAnsi="Verdana" w:cs="Arial"/>
      <w:b/>
      <w:bCs/>
      <w:kern w:val="32"/>
      <w:sz w:val="28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607D"/>
    <w:pPr>
      <w:keepNext/>
      <w:numPr>
        <w:ilvl w:val="1"/>
        <w:numId w:val="3"/>
      </w:numPr>
      <w:suppressAutoHyphens w:val="0"/>
      <w:spacing w:before="240" w:after="60"/>
      <w:jc w:val="left"/>
      <w:outlineLvl w:val="1"/>
    </w:pPr>
    <w:rPr>
      <w:rFonts w:ascii="Verdana" w:eastAsia="Times New Roman" w:hAnsi="Verdana" w:cs="Times New Roman"/>
      <w:b/>
      <w:bCs/>
      <w:iCs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F607D"/>
    <w:pPr>
      <w:keepNext/>
      <w:numPr>
        <w:ilvl w:val="2"/>
        <w:numId w:val="3"/>
      </w:numPr>
      <w:suppressAutoHyphens w:val="0"/>
      <w:spacing w:before="240" w:after="60"/>
      <w:jc w:val="left"/>
      <w:outlineLvl w:val="2"/>
    </w:pPr>
    <w:rPr>
      <w:rFonts w:ascii="Verdana" w:eastAsia="Times New Roman" w:hAnsi="Verdana" w:cs="Times New Roman"/>
      <w:b/>
      <w:bCs/>
      <w:sz w:val="18"/>
      <w:szCs w:val="26"/>
      <w:lang w:val="de-DE" w:eastAsia="de-D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F607D"/>
    <w:pPr>
      <w:keepNext/>
      <w:numPr>
        <w:ilvl w:val="3"/>
        <w:numId w:val="3"/>
      </w:numPr>
      <w:suppressAutoHyphens w:val="0"/>
      <w:spacing w:before="240" w:after="60"/>
      <w:jc w:val="left"/>
      <w:outlineLvl w:val="3"/>
    </w:pPr>
    <w:rPr>
      <w:rFonts w:ascii="Calibri" w:eastAsia="Times New Roman" w:hAnsi="Calibri" w:cs="Times New Roman"/>
      <w:b/>
      <w:bCs/>
      <w:sz w:val="28"/>
      <w:szCs w:val="28"/>
      <w:lang w:val="de-DE" w:eastAsia="de-D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F607D"/>
    <w:pPr>
      <w:numPr>
        <w:ilvl w:val="4"/>
        <w:numId w:val="3"/>
      </w:numPr>
      <w:suppressAutoHyphens w:val="0"/>
      <w:spacing w:before="240" w:after="60"/>
      <w:jc w:val="left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de-DE" w:eastAsia="de-D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F607D"/>
    <w:pPr>
      <w:numPr>
        <w:ilvl w:val="5"/>
        <w:numId w:val="3"/>
      </w:numPr>
      <w:suppressAutoHyphens w:val="0"/>
      <w:spacing w:before="240" w:after="60"/>
      <w:jc w:val="left"/>
      <w:outlineLvl w:val="5"/>
    </w:pPr>
    <w:rPr>
      <w:rFonts w:ascii="Calibri" w:eastAsia="Times New Roman" w:hAnsi="Calibri" w:cs="Times New Roman"/>
      <w:b/>
      <w:bCs/>
      <w:sz w:val="22"/>
      <w:lang w:val="de-DE" w:eastAsia="de-D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F607D"/>
    <w:pPr>
      <w:numPr>
        <w:ilvl w:val="6"/>
        <w:numId w:val="3"/>
      </w:numPr>
      <w:suppressAutoHyphens w:val="0"/>
      <w:spacing w:before="240" w:after="60"/>
      <w:jc w:val="left"/>
      <w:outlineLvl w:val="6"/>
    </w:pPr>
    <w:rPr>
      <w:rFonts w:ascii="Calibri" w:eastAsia="Times New Roman" w:hAnsi="Calibri" w:cs="Times New Roman"/>
      <w:sz w:val="24"/>
      <w:szCs w:val="24"/>
      <w:lang w:val="de-DE" w:eastAsia="de-D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8F607D"/>
    <w:pPr>
      <w:numPr>
        <w:ilvl w:val="7"/>
        <w:numId w:val="3"/>
      </w:numPr>
      <w:suppressAutoHyphens w:val="0"/>
      <w:spacing w:before="240" w:after="60"/>
      <w:jc w:val="left"/>
      <w:outlineLvl w:val="7"/>
    </w:pPr>
    <w:rPr>
      <w:rFonts w:ascii="Calibri" w:eastAsia="Times New Roman" w:hAnsi="Calibri" w:cs="Times New Roman"/>
      <w:i/>
      <w:iCs/>
      <w:sz w:val="24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F607D"/>
    <w:pPr>
      <w:numPr>
        <w:ilvl w:val="8"/>
        <w:numId w:val="3"/>
      </w:numPr>
      <w:suppressAutoHyphens w:val="0"/>
      <w:spacing w:before="240" w:after="60"/>
      <w:jc w:val="left"/>
      <w:outlineLvl w:val="8"/>
    </w:pPr>
    <w:rPr>
      <w:rFonts w:ascii="Cambria" w:eastAsia="Times New Roman" w:hAnsi="Cambria" w:cs="Times New Roman"/>
      <w:sz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gnatureLines">
    <w:name w:val="Signature Lines"/>
    <w:basedOn w:val="Normal"/>
    <w:uiPriority w:val="99"/>
    <w:rsid w:val="00D06B72"/>
    <w:pPr>
      <w:suppressAutoHyphens w:val="0"/>
      <w:ind w:left="4536"/>
      <w:jc w:val="center"/>
    </w:pPr>
    <w:rPr>
      <w:rFonts w:eastAsia="Times New Roman" w:cs="Arial"/>
      <w:szCs w:val="16"/>
      <w:lang w:val="fr-BE" w:eastAsia="en-US"/>
    </w:rPr>
  </w:style>
  <w:style w:type="paragraph" w:styleId="Header">
    <w:name w:val="header"/>
    <w:basedOn w:val="Normal"/>
    <w:link w:val="HeaderChar"/>
    <w:uiPriority w:val="99"/>
    <w:unhideWhenUsed/>
    <w:rsid w:val="00F838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3822"/>
    <w:rPr>
      <w:rFonts w:ascii="Arial" w:eastAsia="Calibri" w:hAnsi="Arial" w:cs="Calibri"/>
      <w:sz w:val="20"/>
      <w:lang w:val="fr-FR" w:eastAsia="ar-SA"/>
    </w:rPr>
  </w:style>
  <w:style w:type="paragraph" w:styleId="Footer">
    <w:name w:val="footer"/>
    <w:basedOn w:val="Normal"/>
    <w:link w:val="FooterChar"/>
    <w:uiPriority w:val="99"/>
    <w:unhideWhenUsed/>
    <w:rsid w:val="00F838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822"/>
    <w:rPr>
      <w:rFonts w:ascii="Arial" w:eastAsia="Calibri" w:hAnsi="Arial" w:cs="Calibri"/>
      <w:sz w:val="20"/>
      <w:lang w:val="fr-FR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22"/>
    <w:rPr>
      <w:rFonts w:ascii="Tahoma" w:eastAsia="Calibri" w:hAnsi="Tahoma" w:cs="Tahoma"/>
      <w:sz w:val="16"/>
      <w:szCs w:val="16"/>
      <w:lang w:val="fr-FR" w:eastAsia="ar-SA"/>
    </w:rPr>
  </w:style>
  <w:style w:type="character" w:styleId="Hyperlink">
    <w:name w:val="Hyperlink"/>
    <w:uiPriority w:val="99"/>
    <w:unhideWhenUsed/>
    <w:rsid w:val="00D54DB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C48A3"/>
    <w:pPr>
      <w:ind w:left="720"/>
      <w:contextualSpacing/>
    </w:pPr>
  </w:style>
  <w:style w:type="paragraph" w:customStyle="1" w:styleId="Default">
    <w:name w:val="Default"/>
    <w:rsid w:val="002B34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fr-BE"/>
    </w:rPr>
  </w:style>
  <w:style w:type="table" w:styleId="TableGrid">
    <w:name w:val="Table Grid"/>
    <w:basedOn w:val="TableNormal"/>
    <w:uiPriority w:val="39"/>
    <w:rsid w:val="00034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2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25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25A"/>
    <w:rPr>
      <w:rFonts w:ascii="Arial" w:eastAsia="Calibri" w:hAnsi="Arial" w:cs="Calibri"/>
      <w:sz w:val="20"/>
      <w:szCs w:val="20"/>
      <w:lang w:val="fr-FR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25A"/>
    <w:rPr>
      <w:rFonts w:ascii="Arial" w:eastAsia="Calibri" w:hAnsi="Arial" w:cs="Calibri"/>
      <w:b/>
      <w:bCs/>
      <w:sz w:val="20"/>
      <w:szCs w:val="20"/>
      <w:lang w:val="fr-FR" w:eastAsia="ar-SA"/>
    </w:rPr>
  </w:style>
  <w:style w:type="character" w:customStyle="1" w:styleId="Heading1Char">
    <w:name w:val="Heading 1 Char"/>
    <w:basedOn w:val="DefaultParagraphFont"/>
    <w:link w:val="Heading1"/>
    <w:uiPriority w:val="99"/>
    <w:rsid w:val="008F607D"/>
    <w:rPr>
      <w:rFonts w:ascii="Verdana" w:eastAsia="Times New Roman" w:hAnsi="Verdana" w:cs="Arial"/>
      <w:b/>
      <w:bCs/>
      <w:kern w:val="32"/>
      <w:sz w:val="28"/>
      <w:szCs w:val="32"/>
      <w:lang w:val="de-DE" w:eastAsia="de-DE"/>
    </w:rPr>
  </w:style>
  <w:style w:type="character" w:customStyle="1" w:styleId="Heading2Char">
    <w:name w:val="Heading 2 Char"/>
    <w:basedOn w:val="DefaultParagraphFont"/>
    <w:link w:val="Heading2"/>
    <w:uiPriority w:val="99"/>
    <w:rsid w:val="008F607D"/>
    <w:rPr>
      <w:rFonts w:ascii="Verdana" w:eastAsia="Times New Roman" w:hAnsi="Verdana" w:cs="Times New Roman"/>
      <w:b/>
      <w:bCs/>
      <w:iCs/>
      <w:sz w:val="20"/>
      <w:szCs w:val="28"/>
      <w:lang w:val="de-DE" w:eastAsia="de-DE"/>
    </w:rPr>
  </w:style>
  <w:style w:type="character" w:customStyle="1" w:styleId="Heading3Char">
    <w:name w:val="Heading 3 Char"/>
    <w:basedOn w:val="DefaultParagraphFont"/>
    <w:link w:val="Heading3"/>
    <w:uiPriority w:val="99"/>
    <w:rsid w:val="008F607D"/>
    <w:rPr>
      <w:rFonts w:ascii="Verdana" w:eastAsia="Times New Roman" w:hAnsi="Verdana" w:cs="Times New Roman"/>
      <w:b/>
      <w:bCs/>
      <w:sz w:val="18"/>
      <w:szCs w:val="26"/>
      <w:lang w:val="de-DE" w:eastAsia="de-DE"/>
    </w:rPr>
  </w:style>
  <w:style w:type="character" w:customStyle="1" w:styleId="Heading4Char">
    <w:name w:val="Heading 4 Char"/>
    <w:basedOn w:val="DefaultParagraphFont"/>
    <w:link w:val="Heading4"/>
    <w:uiPriority w:val="99"/>
    <w:rsid w:val="008F607D"/>
    <w:rPr>
      <w:rFonts w:ascii="Calibri" w:eastAsia="Times New Roman" w:hAnsi="Calibri" w:cs="Times New Roman"/>
      <w:b/>
      <w:bCs/>
      <w:sz w:val="28"/>
      <w:szCs w:val="28"/>
      <w:lang w:val="de-DE" w:eastAsia="de-DE"/>
    </w:rPr>
  </w:style>
  <w:style w:type="character" w:customStyle="1" w:styleId="Heading5Char">
    <w:name w:val="Heading 5 Char"/>
    <w:basedOn w:val="DefaultParagraphFont"/>
    <w:link w:val="Heading5"/>
    <w:uiPriority w:val="99"/>
    <w:rsid w:val="008F607D"/>
    <w:rPr>
      <w:rFonts w:ascii="Calibri" w:eastAsia="Times New Roman" w:hAnsi="Calibri" w:cs="Times New Roman"/>
      <w:b/>
      <w:bCs/>
      <w:i/>
      <w:iCs/>
      <w:sz w:val="26"/>
      <w:szCs w:val="26"/>
      <w:lang w:val="de-DE" w:eastAsia="de-DE"/>
    </w:rPr>
  </w:style>
  <w:style w:type="character" w:customStyle="1" w:styleId="Heading6Char">
    <w:name w:val="Heading 6 Char"/>
    <w:basedOn w:val="DefaultParagraphFont"/>
    <w:link w:val="Heading6"/>
    <w:uiPriority w:val="99"/>
    <w:rsid w:val="008F607D"/>
    <w:rPr>
      <w:rFonts w:ascii="Calibri" w:eastAsia="Times New Roman" w:hAnsi="Calibri" w:cs="Times New Roman"/>
      <w:b/>
      <w:bCs/>
      <w:lang w:val="de-DE" w:eastAsia="de-DE"/>
    </w:rPr>
  </w:style>
  <w:style w:type="character" w:customStyle="1" w:styleId="Heading7Char">
    <w:name w:val="Heading 7 Char"/>
    <w:basedOn w:val="DefaultParagraphFont"/>
    <w:link w:val="Heading7"/>
    <w:uiPriority w:val="99"/>
    <w:rsid w:val="008F607D"/>
    <w:rPr>
      <w:rFonts w:ascii="Calibri" w:eastAsia="Times New Roman" w:hAnsi="Calibri" w:cs="Times New Roman"/>
      <w:sz w:val="24"/>
      <w:szCs w:val="24"/>
      <w:lang w:val="de-DE" w:eastAsia="de-DE"/>
    </w:rPr>
  </w:style>
  <w:style w:type="character" w:customStyle="1" w:styleId="Heading8Char">
    <w:name w:val="Heading 8 Char"/>
    <w:basedOn w:val="DefaultParagraphFont"/>
    <w:link w:val="Heading8"/>
    <w:uiPriority w:val="99"/>
    <w:rsid w:val="008F607D"/>
    <w:rPr>
      <w:rFonts w:ascii="Calibri" w:eastAsia="Times New Roman" w:hAnsi="Calibri" w:cs="Times New Roman"/>
      <w:i/>
      <w:iCs/>
      <w:sz w:val="24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uiPriority w:val="99"/>
    <w:rsid w:val="008F607D"/>
    <w:rPr>
      <w:rFonts w:ascii="Cambria" w:eastAsia="Times New Roman" w:hAnsi="Cambria" w:cs="Times New Roman"/>
      <w:lang w:val="de-DE" w:eastAsia="de-D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F607D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607D"/>
    <w:rPr>
      <w:rFonts w:ascii="Arial" w:eastAsia="Calibri" w:hAnsi="Arial" w:cs="Calibri"/>
      <w:sz w:val="20"/>
      <w:szCs w:val="20"/>
      <w:lang w:val="fr-FR" w:eastAsia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8F607D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170DD3"/>
    <w:pPr>
      <w:spacing w:after="0" w:line="240" w:lineRule="auto"/>
    </w:pPr>
    <w:rPr>
      <w:kern w:val="2"/>
      <w:sz w:val="24"/>
      <w:szCs w:val="24"/>
      <w:lang w:val="fr-BE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units.mil.intra/sites/DGMR/SYS/A/AW/Documents/Form/Public/BMAR_Form_2_BMAR%20145%20and-or%20BMAR%20CAMO%20Approval_Applicati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0147A5DF354CA4AE600C0C533F8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19CA0-AD4B-49B5-BA9A-5E64AE2CC185}"/>
      </w:docPartPr>
      <w:docPartBody>
        <w:p w:rsidR="00000000" w:rsidRDefault="00000000">
          <w:pPr>
            <w:pStyle w:val="800147A5DF354CA4AE600C0C533F8075"/>
          </w:pPr>
          <w:r w:rsidRPr="002E325B">
            <w:rPr>
              <w:rStyle w:val="PlaceholderText"/>
              <w:rFonts w:ascii="Calibri" w:hAnsi="Calibri" w:cs="Calibri"/>
              <w:i/>
              <w:iCs/>
              <w:color w:val="747474" w:themeColor="background2" w:themeShade="80"/>
              <w:sz w:val="22"/>
              <w:szCs w:val="22"/>
            </w:rPr>
            <w:t>Choose an item.</w:t>
          </w:r>
        </w:p>
      </w:docPartBody>
    </w:docPart>
    <w:docPart>
      <w:docPartPr>
        <w:name w:val="2B2255DACBCD4F478D73157A201FA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7F395-72F2-4F56-A987-95C7E0CF5728}"/>
      </w:docPartPr>
      <w:docPartBody>
        <w:p w:rsidR="00000000" w:rsidRDefault="00000000">
          <w:pPr>
            <w:pStyle w:val="2B2255DACBCD4F478D73157A201FA862"/>
          </w:pPr>
          <w:r w:rsidRPr="002E325B">
            <w:rPr>
              <w:rStyle w:val="PlaceholderText"/>
              <w:rFonts w:ascii="Calibri" w:hAnsi="Calibri" w:cs="Calibri"/>
              <w:i/>
              <w:iCs/>
              <w:color w:val="747474" w:themeColor="background2" w:themeShade="80"/>
              <w:sz w:val="22"/>
              <w:szCs w:val="22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71"/>
    <w:rsid w:val="00126D43"/>
    <w:rsid w:val="00D1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800147A5DF354CA4AE600C0C533F8075">
    <w:name w:val="800147A5DF354CA4AE600C0C533F8075"/>
  </w:style>
  <w:style w:type="paragraph" w:customStyle="1" w:styleId="2B2255DACBCD4F478D73157A201FA862">
    <w:name w:val="2B2255DACBCD4F478D73157A201FA8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B7A4B8ABC4A04381A6D81499531454" ma:contentTypeVersion="76" ma:contentTypeDescription="Create a new document." ma:contentTypeScope="" ma:versionID="56464a89562c1e92c0b623e1a1aac96e">
  <xsd:schema xmlns:xsd="http://www.w3.org/2001/XMLSchema" xmlns:xs="http://www.w3.org/2001/XMLSchema" xmlns:p="http://schemas.microsoft.com/office/2006/metadata/properties" xmlns:ns1="http://schemas.microsoft.com/sharepoint/v3" xmlns:ns2="341ef2d6-d38c-4729-b0bd-8f06d6b35472" xmlns:ns3="http://schemas.microsoft.com/sharepoint/v3/fields" xmlns:ns4="5765526b-86be-4759-af18-d5b24676bf4b" targetNamespace="http://schemas.microsoft.com/office/2006/metadata/properties" ma:root="true" ma:fieldsID="e25abb67b4bcea130744d026e3d5fc3c" ns1:_="" ns2:_="" ns3:_="" ns4:_="">
    <xsd:import namespace="http://schemas.microsoft.com/sharepoint/v3"/>
    <xsd:import namespace="341ef2d6-d38c-4729-b0bd-8f06d6b35472"/>
    <xsd:import namespace="http://schemas.microsoft.com/sharepoint/v3/fields"/>
    <xsd:import namespace="5765526b-86be-4759-af18-d5b24676bf4b"/>
    <xsd:element name="properties">
      <xsd:complexType>
        <xsd:sequence>
          <xsd:element name="documentManagement">
            <xsd:complexType>
              <xsd:all>
                <xsd:element ref="ns2:TitleF" minOccurs="0"/>
                <xsd:element ref="ns2:Lang" minOccurs="0"/>
                <xsd:element ref="ns3:_Status" minOccurs="0"/>
                <xsd:element ref="ns2:Security_x0020_Classification" minOccurs="0"/>
                <xsd:element ref="ns4:Valid_x0020_From" minOccurs="0"/>
                <xsd:element ref="ns2:Expiry_x0020_Date" minOccurs="0"/>
                <xsd:element ref="ns2:Owner" minOccurs="0"/>
                <xsd:element ref="ns2:Folder" minOccurs="0"/>
                <xsd:element ref="ns1:PublishingStartDate" minOccurs="0"/>
                <xsd:element ref="ns1:PublishingExpirationDate" minOccurs="0"/>
                <xsd:element ref="ns2:COI" minOccurs="0"/>
                <xsd:element ref="ns4:Groups" minOccurs="0"/>
                <xsd:element ref="ns4:TopicLookup" minOccurs="0"/>
                <xsd:element ref="ns4:Topic2" minOccurs="0"/>
                <xsd:element ref="ns4:Topic3" minOccurs="0"/>
                <xsd:element ref="ns4:Applicable_x0020_on_x0020_AC" minOccurs="0"/>
                <xsd:element ref="ns2:_dlc_DocId" minOccurs="0"/>
                <xsd:element ref="ns2:_dlc_DocIdUrl" minOccurs="0"/>
                <xsd:element ref="ns2:_dlc_DocIdPersistId" minOccurs="0"/>
                <xsd:element ref="ns2:oe6398922b9b4a6d9e2782f0d8298e18" minOccurs="0"/>
                <xsd:element ref="ns2:TaxKeywordTaxHTField" minOccurs="0"/>
                <xsd:element ref="ns2:TaxCatchAll" minOccurs="0"/>
                <xsd:element ref="ns2:TaxCatchAllLabel" minOccurs="0"/>
                <xsd:element ref="ns4:Published_Regul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0" nillable="true" ma:displayName="Scheduling Start Date" ma:internalName="PublishingStartDate">
      <xsd:simpleType>
        <xsd:restriction base="dms:Unknown"/>
      </xsd:simpleType>
    </xsd:element>
    <xsd:element name="PublishingExpirationDate" ma:index="11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ef2d6-d38c-4729-b0bd-8f06d6b35472" elementFormDefault="qualified">
    <xsd:import namespace="http://schemas.microsoft.com/office/2006/documentManagement/types"/>
    <xsd:import namespace="http://schemas.microsoft.com/office/infopath/2007/PartnerControls"/>
    <xsd:element name="TitleF" ma:index="2" nillable="true" ma:displayName="TitleF" ma:internalName="TitleF" ma:readOnly="false">
      <xsd:simpleType>
        <xsd:restriction base="dms:Text">
          <xsd:maxLength value="255"/>
        </xsd:restriction>
      </xsd:simpleType>
    </xsd:element>
    <xsd:element name="Lang" ma:index="3" nillable="true" ma:displayName="Lang" ma:list="{63351c3a-a977-4545-879c-b94148de11c2}" ma:internalName="Lang" ma:readOnly="false" ma:showField="Title" ma:web="341ef2d6-d38c-4729-b0bd-8f06d6b35472">
      <xsd:simpleType>
        <xsd:restriction base="dms:Lookup"/>
      </xsd:simpleType>
    </xsd:element>
    <xsd:element name="Security_x0020_Classification" ma:index="5" nillable="true" ma:displayName="Security Classification" ma:list="{27686052-a521-4d74-8550-24db8d237113}" ma:internalName="Security_x0020_Classification" ma:showField="Title" ma:web="341ef2d6-d38c-4729-b0bd-8f06d6b35472">
      <xsd:simpleType>
        <xsd:restriction base="dms:Lookup"/>
      </xsd:simpleType>
    </xsd:element>
    <xsd:element name="Expiry_x0020_Date" ma:index="7" nillable="true" ma:displayName="Expiry Date" ma:format="DateOnly" ma:internalName="Expiry_x0020_Date">
      <xsd:simpleType>
        <xsd:restriction base="dms:DateTime"/>
      </xsd:simpleType>
    </xsd:element>
    <xsd:element name="Owner" ma:index="8" nillable="true" ma:displayName="Functional Owner" ma:description="Service who owns the document." ma:list="{1c5c601e-511e-4d39-b677-302a37937858}" ma:internalName="Owner" ma:readOnly="false" ma:showField="Title" ma:web="341ef2d6-d38c-4729-b0bd-8f06d6b35472">
      <xsd:simpleType>
        <xsd:restriction base="dms:Lookup"/>
      </xsd:simpleType>
    </xsd:element>
    <xsd:element name="Folder" ma:index="9" nillable="true" ma:displayName="Folder" ma:internalName="Folder" ma:readOnly="false">
      <xsd:simpleType>
        <xsd:restriction base="dms:Text">
          <xsd:maxLength value="255"/>
        </xsd:restriction>
      </xsd:simpleType>
    </xsd:element>
    <xsd:element name="COI" ma:index="14" nillable="true" ma:displayName="COI" ma:description="Community of interest" ma:format="RadioButtons" ma:internalName="COI">
      <xsd:simpleType>
        <xsd:restriction base="dms:Choice">
          <xsd:enumeration value="Public"/>
          <xsd:enumeration value="Private"/>
          <xsd:enumeration value="COI"/>
        </xsd:restriction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oe6398922b9b4a6d9e2782f0d8298e18" ma:index="25" nillable="true" ma:taxonomy="true" ma:internalName="oe6398922b9b4a6d9e2782f0d8298e18" ma:taxonomyFieldName="TargetAudience" ma:displayName="Target Audience" ma:default="" ma:fieldId="{8e639892-2b9b-4a6d-9e27-82f0d8298e18}" ma:sspId="378c3500-659f-482f-8281-8cb6a08fed53" ma:termSetId="e63ccbde-bdde-4440-b1c9-d7a2a1f887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30" nillable="true" ma:taxonomy="true" ma:internalName="TaxKeywordTaxHTField" ma:taxonomyFieldName="TaxKeyword" ma:displayName="Enterprise Keywords" ma:fieldId="{23f27201-bee3-471e-b2e7-b64fd8b7ca38}" ma:taxonomyMulti="true" ma:sspId="378c3500-659f-482f-8281-8cb6a08fed5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32" nillable="true" ma:displayName="Taxonomy Catch All Column" ma:hidden="true" ma:list="{04cd9242-7729-4d70-a6b3-a3f28ffc0c0a}" ma:internalName="TaxCatchAll" ma:showField="CatchAllData" ma:web="341ef2d6-d38c-4729-b0bd-8f06d6b35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3" nillable="true" ma:displayName="Taxonomy Catch All Column1" ma:hidden="true" ma:list="{04cd9242-7729-4d70-a6b3-a3f28ffc0c0a}" ma:internalName="TaxCatchAllLabel" ma:readOnly="true" ma:showField="CatchAllDataLabel" ma:web="341ef2d6-d38c-4729-b0bd-8f06d6b35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4" nillable="true" ma:displayName="Status" ma:default="Not Started" ma:format="Dropdown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5526b-86be-4759-af18-d5b24676bf4b" elementFormDefault="qualified">
    <xsd:import namespace="http://schemas.microsoft.com/office/2006/documentManagement/types"/>
    <xsd:import namespace="http://schemas.microsoft.com/office/infopath/2007/PartnerControls"/>
    <xsd:element name="Valid_x0020_From" ma:index="6" nillable="true" ma:displayName="Valid From" ma:description="The date from which the document is valid." ma:format="DateOnly" ma:internalName="Valid_x0020_From">
      <xsd:simpleType>
        <xsd:restriction base="dms:DateTime"/>
      </xsd:simpleType>
    </xsd:element>
    <xsd:element name="Groups" ma:index="15" nillable="true" ma:displayName="Groups" ma:list="{6b6676d5-1f00-4156-8159-7195fe840a4c}" ma:internalName="Groups" ma:showField="Title">
      <xsd:simpleType>
        <xsd:restriction base="dms:Lookup"/>
      </xsd:simpleType>
    </xsd:element>
    <xsd:element name="TopicLookup" ma:index="16" nillable="true" ma:displayName="TopicLookup" ma:list="{c274d16f-9e5b-4114-9d1d-21b0bf6d8530}" ma:internalName="TopicLookup" ma:showField="Title">
      <xsd:simpleType>
        <xsd:restriction base="dms:Lookup"/>
      </xsd:simpleType>
    </xsd:element>
    <xsd:element name="Topic2" ma:index="17" nillable="true" ma:displayName="Topic2" ma:list="{1601165a-d4eb-4570-93f1-86c7b8229940}" ma:internalName="Topic2" ma:showField="Title">
      <xsd:simpleType>
        <xsd:restriction base="dms:Lookup"/>
      </xsd:simpleType>
    </xsd:element>
    <xsd:element name="Topic3" ma:index="18" nillable="true" ma:displayName="Topic3" ma:list="{b28fb5e4-f486-4f92-b19c-e21b9a6b401c}" ma:internalName="Topic3" ma:showField="Title">
      <xsd:simpleType>
        <xsd:restriction base="dms:Lookup"/>
      </xsd:simpleType>
    </xsd:element>
    <xsd:element name="Applicable_x0020_on_x0020_AC" ma:index="19" nillable="true" ma:displayName="Applicable on AC" ma:list="{cb48f24f-38a7-41ca-ae97-a7a9301fae70}" ma:internalName="Applicable_x0020_on_x0020_AC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ed_Regulation" ma:index="34" nillable="true" ma:displayName="Published_Regulation" ma:default="0" ma:description="Is this document a published regulation (e.g. BMAR145) ?" ma:internalName="Published_Regulation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9" ma:displayName="Content Type"/>
        <xsd:element ref="dc:title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leF xmlns="341ef2d6-d38c-4729-b0bd-8f06d6b35472">Application for (CA)MO</TitleF>
    <Expiry_x0020_Date xmlns="341ef2d6-d38c-4729-b0bd-8f06d6b35472">3999-12-30T23:00:00+00:00</Expiry_x0020_Date>
    <Valid_x0020_From xmlns="5765526b-86be-4759-af18-d5b24676bf4b" xsi:nil="true"/>
    <COI xmlns="341ef2d6-d38c-4729-b0bd-8f06d6b35472">Public</COI>
    <Groups xmlns="5765526b-86be-4759-af18-d5b24676bf4b">7</Groups>
    <Applicable_x0020_on_x0020_AC xmlns="5765526b-86be-4759-af18-d5b24676bf4b"/>
    <_Status xmlns="http://schemas.microsoft.com/sharepoint/v3/fields">Not Started</_Status>
    <oe6398922b9b4a6d9e2782f0d8298e18 xmlns="341ef2d6-d38c-4729-b0bd-8f06d6b35472">
      <Terms xmlns="http://schemas.microsoft.com/office/infopath/2007/PartnerControls"/>
    </oe6398922b9b4a6d9e2782f0d8298e18>
    <TopicLookup xmlns="5765526b-86be-4759-af18-d5b24676bf4b">45</TopicLookup>
    <Security_x0020_Classification xmlns="341ef2d6-d38c-4729-b0bd-8f06d6b35472" xsi:nil="true"/>
    <PublishingExpirationDate xmlns="http://schemas.microsoft.com/sharepoint/v3" xsi:nil="true"/>
    <TaxKeywordTaxHTField xmlns="341ef2d6-d38c-4729-b0bd-8f06d6b35472">
      <Terms xmlns="http://schemas.microsoft.com/office/infopath/2007/PartnerControls"/>
    </TaxKeywordTaxHTField>
    <Topic2 xmlns="5765526b-86be-4759-af18-d5b24676bf4b">55</Topic2>
    <Owner xmlns="341ef2d6-d38c-4729-b0bd-8f06d6b35472">120</Owner>
    <PublishingStartDate xmlns="http://schemas.microsoft.com/sharepoint/v3" xsi:nil="true"/>
    <Published_Regulation xmlns="5765526b-86be-4759-af18-d5b24676bf4b">false</Published_Regulation>
    <Lang xmlns="341ef2d6-d38c-4729-b0bd-8f06d6b35472">5</Lang>
    <Topic3 xmlns="5765526b-86be-4759-af18-d5b24676bf4b" xsi:nil="true"/>
    <Folder xmlns="341ef2d6-d38c-4729-b0bd-8f06d6b35472">Forms</Folder>
    <TaxCatchAll xmlns="341ef2d6-d38c-4729-b0bd-8f06d6b35472"/>
    <_dlc_DocId xmlns="341ef2d6-d38c-4729-b0bd-8f06d6b35472">6XAYHYSFKZVE-472-1576</_dlc_DocId>
    <_dlc_DocIdUrl xmlns="341ef2d6-d38c-4729-b0bd-8f06d6b35472">
      <Url>https://units.mil.intra/sites/DGMR/SYS/A/AW/_layouts/DocIdRedir.aspx?ID=6XAYHYSFKZVE-472-1576</Url>
      <Description>6XAYHYSFKZVE-472-1576</Description>
    </_dlc_DocIdUrl>
  </documentManagement>
</p:properties>
</file>

<file path=customXml/itemProps1.xml><?xml version="1.0" encoding="utf-8"?>
<ds:datastoreItem xmlns:ds="http://schemas.openxmlformats.org/officeDocument/2006/customXml" ds:itemID="{A1E0379B-476A-467B-A742-A7369EFC74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0E7CF4-A35D-4D05-AB03-3EEC956B531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E546213-8C2D-4BCD-90BC-DFF886CA8B55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0DE3D6A7-C80B-412A-8A4E-4D90272F53E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0C6DC7A-7E72-4BD1-A1E9-6BDAFFD6C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41ef2d6-d38c-4729-b0bd-8f06d6b35472"/>
    <ds:schemaRef ds:uri="http://schemas.microsoft.com/sharepoint/v3/fields"/>
    <ds:schemaRef ds:uri="5765526b-86be-4759-af18-d5b24676b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357EEBD4-E46E-4ED1-8A13-2A3B42D961D3}">
  <ds:schemaRefs>
    <ds:schemaRef ds:uri="http://schemas.microsoft.com/office/2006/metadata/properties"/>
    <ds:schemaRef ds:uri="http://schemas.microsoft.com/office/infopath/2007/PartnerControls"/>
    <ds:schemaRef ds:uri="341ef2d6-d38c-4729-b0bd-8f06d6b35472"/>
    <ds:schemaRef ds:uri="5765526b-86be-4759-af18-d5b24676bf4b"/>
    <ds:schemaRef ds:uri="http://schemas.microsoft.com/sharepoint/v3/field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BMAR_Form_2_BMAR%20145%20and-or%20BMAR%20CAMO%20Approval_Application</Template>
  <TotalTime>1</TotalTime>
  <Pages>1</Pages>
  <Words>104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Org.Form2.xxx</vt:lpstr>
    </vt:vector>
  </TitlesOfParts>
  <Manager>Laurent.Paeme@mil.be</Manager>
  <Company>Belgian Defence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Org.Form2.xxx</dc:title>
  <dc:subject>MO approval certificate</dc:subject>
  <dc:creator>Terlecki Jessica</dc:creator>
  <cp:keywords/>
  <cp:lastModifiedBy>Terlecki Jessica</cp:lastModifiedBy>
  <cp:revision>1</cp:revision>
  <cp:lastPrinted>2016-05-02T10:07:00Z</cp:lastPrinted>
  <dcterms:created xsi:type="dcterms:W3CDTF">2026-09-30T09:05:00Z</dcterms:created>
  <dcterms:modified xsi:type="dcterms:W3CDTF">2026-09-30T09:06:00Z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al Number">
    <vt:lpwstr>145.0xx</vt:lpwstr>
  </property>
  <property fmtid="{D5CDD505-2E9C-101B-9397-08002B2CF9AE}" pid="3" name="MOA_revision">
    <vt:lpwstr>03</vt:lpwstr>
  </property>
  <property fmtid="{D5CDD505-2E9C-101B-9397-08002B2CF9AE}" pid="4" name="ContentTypeId">
    <vt:lpwstr>0x010100BCB7A4B8ABC4A04381A6D81499531454</vt:lpwstr>
  </property>
  <property fmtid="{D5CDD505-2E9C-101B-9397-08002B2CF9AE}" pid="5" name="_dlc_DocIdItemGuid">
    <vt:lpwstr>93ccc39f-9f01-485c-ab00-c15ab5e433c0</vt:lpwstr>
  </property>
  <property fmtid="{D5CDD505-2E9C-101B-9397-08002B2CF9AE}" pid="6" name="TargetAudience">
    <vt:lpwstr/>
  </property>
  <property fmtid="{D5CDD505-2E9C-101B-9397-08002B2CF9AE}" pid="7" name="TaxKeyword">
    <vt:lpwstr/>
  </property>
  <property fmtid="{D5CDD505-2E9C-101B-9397-08002B2CF9AE}" pid="8" name="Topicsort">
    <vt:lpwstr>Form</vt:lpwstr>
  </property>
  <property fmtid="{D5CDD505-2E9C-101B-9397-08002B2CF9AE}" pid="9" name="URLCheck">
    <vt:lpwstr>https://units.mil.intra/sites/DGMR/SYS/A/AW/Documents/Form/Public/BMAR_Form_2_BMAR%20145%20and-or%20BMAR%20CAMO%20Approval_Application.dotx, https://units.mil.intra/sites/DGMR/SYS/A/AW/Documents/Form/Public/BMAA_Form_2_MO_Application.dotx</vt:lpwstr>
  </property>
  <property fmtid="{D5CDD505-2E9C-101B-9397-08002B2CF9AE}" pid="10" name="WorkflowChangePath">
    <vt:lpwstr>10b19318-eb1c-4977-987f-eef06c0aefc1,3;10b19318-eb1c-4977-987f-eef06c0aefc1,3;10b19318-eb1c-4977-987f-eef06c0aefc1,3;10b19318-eb1c-4977-987f-eef06c0aefc1,3;10b19318-eb1c-4977-987f-eef06c0aefc1,3;10b19318-eb1c-4977-987f-eef06c0aefc1,3;10b19318-eb1c-4977-987f-eef06c0aefc1,3;10b19318-eb1c-4977-987f-eef06c0aefc1,5;10b19318-eb1c-4977-987f-eef06c0aefc1,5;10b19318-eb1c-4977-987f-eef06c0aefc1,5;10b19318-eb1c-4977-987f-eef06c0aefc1,5;10b19318-eb1c-4977-987f-eef06c0aefc1,7;10b19318-eb1c-4977-987f-eef06c0aefc1,7;10b19318-eb1c-4977-987f-eef06c0aefc1,7;10b19318-eb1c-4977-987f-eef06c0aefc1,7;10b19318-eb1c-4977-987f-eef06c0aefc1,9;10b19318-eb1c-4977-987f-eef06c0aefc1,9;10b19318-eb1c-4977-987f-eef06c0aefc1,9;10b19318-eb1c-4977-987f-eef06c0aefc1,9;10b19318-eb1c-4977-987f-eef06c0aefc1,11;10b19318-eb1c-4977-987f-eef06c0aefc1,11;10b19318-eb1c-4977-987f-eef06c0aefc1,11;10b19318-eb1c-4977-987f-eef06c0aefc1,11;10b19318-eb1c-4977-987f-eef06c0aefc1,13;10b19318-eb1c-4977-987f-eef06c0aefc1,13;10b19318-eb1c-4977-987f-eef06c0aefc1,13;10b19318-eb1c-4977-987f-eef06c0aefc1,13;</vt:lpwstr>
  </property>
  <property fmtid="{D5CDD505-2E9C-101B-9397-08002B2CF9AE}" pid="11" name="Topic1">
    <vt:lpwstr>Form</vt:lpwstr>
  </property>
</Properties>
</file>